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71A4FA" w14:textId="77777777" w:rsidR="00C24E00" w:rsidRDefault="00C24E00" w:rsidP="00C24E00">
      <w:pPr>
        <w:pStyle w:val="NoSpacing"/>
      </w:pPr>
      <w:r>
        <w:rPr>
          <w:u w:val="single"/>
        </w:rPr>
        <w:t>John COKRELL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fl.1479)</w:t>
      </w:r>
    </w:p>
    <w:p w14:paraId="0CD2EDCE" w14:textId="77777777" w:rsidR="00C24E00" w:rsidRDefault="00C24E00" w:rsidP="00C24E00">
      <w:pPr>
        <w:pStyle w:val="NoSpacing"/>
      </w:pPr>
    </w:p>
    <w:p w14:paraId="12F9A95E" w14:textId="77777777" w:rsidR="00C24E00" w:rsidRDefault="00C24E00" w:rsidP="00C24E00">
      <w:pPr>
        <w:pStyle w:val="NoSpacing"/>
      </w:pPr>
    </w:p>
    <w:p w14:paraId="0EE3311A" w14:textId="7760FDA1" w:rsidR="00C24E00" w:rsidRDefault="00C24E00" w:rsidP="00C24E00">
      <w:pPr>
        <w:pStyle w:val="NoSpacing"/>
      </w:pPr>
      <w:r>
        <w:t xml:space="preserve">  2 Sep.1479</w:t>
      </w:r>
      <w:r>
        <w:tab/>
        <w:t xml:space="preserve">William Durant of </w:t>
      </w:r>
      <w:proofErr w:type="spellStart"/>
      <w:r>
        <w:t>Alkham</w:t>
      </w:r>
      <w:proofErr w:type="spellEnd"/>
      <w:r>
        <w:t xml:space="preserve">, Kent(q.v.), made him </w:t>
      </w:r>
      <w:r>
        <w:t>supervisor</w:t>
      </w:r>
      <w:bookmarkStart w:id="0" w:name="_GoBack"/>
      <w:bookmarkEnd w:id="0"/>
      <w:r>
        <w:t xml:space="preserve"> of his</w:t>
      </w:r>
    </w:p>
    <w:p w14:paraId="3CDF5D88" w14:textId="77777777" w:rsidR="00C24E00" w:rsidRDefault="00C24E00" w:rsidP="00C24E00">
      <w:pPr>
        <w:pStyle w:val="NoSpacing"/>
      </w:pPr>
      <w:r>
        <w:tab/>
      </w:r>
      <w:r>
        <w:tab/>
        <w:t xml:space="preserve">Will.   </w:t>
      </w:r>
    </w:p>
    <w:p w14:paraId="6013EEE4" w14:textId="77777777" w:rsidR="00C24E00" w:rsidRDefault="00C24E00" w:rsidP="00C24E0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http://www.kentarchaeology.org.uk/18/11/19.htm</w:t>
        </w:r>
      </w:hyperlink>
      <w:r>
        <w:t>)</w:t>
      </w:r>
    </w:p>
    <w:p w14:paraId="77C07B6A" w14:textId="77777777" w:rsidR="00C24E00" w:rsidRDefault="00C24E00" w:rsidP="00C24E00">
      <w:pPr>
        <w:pStyle w:val="NoSpacing"/>
      </w:pPr>
    </w:p>
    <w:p w14:paraId="2E4B8280" w14:textId="77777777" w:rsidR="00C24E00" w:rsidRDefault="00C24E00" w:rsidP="00C24E00">
      <w:pPr>
        <w:pStyle w:val="NoSpacing"/>
      </w:pPr>
    </w:p>
    <w:p w14:paraId="2E763B52" w14:textId="21DA3F0B" w:rsidR="006B2F86" w:rsidRPr="00C24E00" w:rsidRDefault="00C24E00" w:rsidP="00C24E00">
      <w:pPr>
        <w:pStyle w:val="NoSpacing"/>
      </w:pPr>
      <w:r>
        <w:t>28 January 2018</w:t>
      </w:r>
    </w:p>
    <w:sectPr w:rsidR="006B2F86" w:rsidRPr="00C24E0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8C1A3" w14:textId="77777777" w:rsidR="00C24E00" w:rsidRDefault="00C24E00" w:rsidP="00E71FC3">
      <w:pPr>
        <w:spacing w:after="0" w:line="240" w:lineRule="auto"/>
      </w:pPr>
      <w:r>
        <w:separator/>
      </w:r>
    </w:p>
  </w:endnote>
  <w:endnote w:type="continuationSeparator" w:id="0">
    <w:p w14:paraId="303B8C95" w14:textId="77777777" w:rsidR="00C24E00" w:rsidRDefault="00C24E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AAE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A264E" w14:textId="77777777" w:rsidR="00C24E00" w:rsidRDefault="00C24E00" w:rsidP="00E71FC3">
      <w:pPr>
        <w:spacing w:after="0" w:line="240" w:lineRule="auto"/>
      </w:pPr>
      <w:r>
        <w:separator/>
      </w:r>
    </w:p>
  </w:footnote>
  <w:footnote w:type="continuationSeparator" w:id="0">
    <w:p w14:paraId="30A7C1F5" w14:textId="77777777" w:rsidR="00C24E00" w:rsidRDefault="00C24E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00"/>
    <w:rsid w:val="001A7C09"/>
    <w:rsid w:val="00577BD5"/>
    <w:rsid w:val="00656CBA"/>
    <w:rsid w:val="006A1F77"/>
    <w:rsid w:val="00733BE7"/>
    <w:rsid w:val="00AB52E8"/>
    <w:rsid w:val="00B16D3F"/>
    <w:rsid w:val="00BB41AC"/>
    <w:rsid w:val="00C24E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E349C"/>
  <w15:chartTrackingRefBased/>
  <w15:docId w15:val="{9A3CD2FB-253E-42AC-A23B-2C42BA74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24E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2018-01-28T17:36:00Z</dcterms:created>
  <dcterms:modified xsi:type="dcterms:W3CDTF">2018-01-28T17:38:00Z</dcterms:modified>
</cp:coreProperties>
</file>