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7A686" w14:textId="77777777" w:rsidR="00013BC2" w:rsidRDefault="00013BC2" w:rsidP="00013BC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COKRAM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7EEC0B5D" w14:textId="77777777" w:rsidR="00013BC2" w:rsidRDefault="00013BC2" w:rsidP="00013BC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407CE0D4" w14:textId="77777777" w:rsidR="00013BC2" w:rsidRDefault="00013BC2" w:rsidP="00013BC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1C9EA2D" w14:textId="77777777" w:rsidR="00013BC2" w:rsidRDefault="00013BC2" w:rsidP="00013BC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A298CEE" w14:textId="77777777" w:rsidR="00013BC2" w:rsidRDefault="00013BC2" w:rsidP="00013BC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77102BFF" w14:textId="77777777" w:rsidR="00013BC2" w:rsidRDefault="00013BC2" w:rsidP="00013BC2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274D5EA" w14:textId="77777777" w:rsidR="00013BC2" w:rsidRDefault="00013BC2" w:rsidP="00013BC2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173F4AA7" w14:textId="77777777" w:rsidR="00013BC2" w:rsidRDefault="00013BC2" w:rsidP="00013BC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21F9792" w14:textId="77777777" w:rsidR="00013BC2" w:rsidRDefault="00013BC2" w:rsidP="00013BC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106B101" w14:textId="77777777" w:rsidR="00013BC2" w:rsidRDefault="00013BC2" w:rsidP="00013BC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12 January 2023</w:t>
      </w:r>
    </w:p>
    <w:p w14:paraId="4E8BFC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F1C6E" w14:textId="77777777" w:rsidR="00013BC2" w:rsidRDefault="00013BC2" w:rsidP="009139A6">
      <w:r>
        <w:separator/>
      </w:r>
    </w:p>
  </w:endnote>
  <w:endnote w:type="continuationSeparator" w:id="0">
    <w:p w14:paraId="5BF7E8B2" w14:textId="77777777" w:rsidR="00013BC2" w:rsidRDefault="00013B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6FB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AD8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9D4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4AC54" w14:textId="77777777" w:rsidR="00013BC2" w:rsidRDefault="00013BC2" w:rsidP="009139A6">
      <w:r>
        <w:separator/>
      </w:r>
    </w:p>
  </w:footnote>
  <w:footnote w:type="continuationSeparator" w:id="0">
    <w:p w14:paraId="132CC72A" w14:textId="77777777" w:rsidR="00013BC2" w:rsidRDefault="00013B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52A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B88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9EC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BC2"/>
    <w:rsid w:val="00013BC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C3118"/>
  <w15:chartTrackingRefBased/>
  <w15:docId w15:val="{D2BFE074-2CAC-4A37-9A90-38D88BD4B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2023-02-27T22:10:00Z</dcterms:created>
  <dcterms:modified xsi:type="dcterms:W3CDTF">2023-02-27T22:10:00Z</dcterms:modified>
</cp:coreProperties>
</file>