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C3544" w14:textId="77777777" w:rsidR="004962B5" w:rsidRDefault="004962B5" w:rsidP="004962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COKOM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51441A50" w14:textId="77777777" w:rsidR="004962B5" w:rsidRDefault="004962B5" w:rsidP="004962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3CB25A23" w14:textId="77777777" w:rsidR="004962B5" w:rsidRDefault="004962B5" w:rsidP="004962B5">
      <w:pPr>
        <w:pStyle w:val="NoSpacing"/>
        <w:rPr>
          <w:rFonts w:cs="Times New Roman"/>
          <w:szCs w:val="24"/>
        </w:rPr>
      </w:pPr>
    </w:p>
    <w:p w14:paraId="2138B9D9" w14:textId="77777777" w:rsidR="004962B5" w:rsidRDefault="004962B5" w:rsidP="004962B5">
      <w:pPr>
        <w:pStyle w:val="NoSpacing"/>
        <w:rPr>
          <w:rFonts w:cs="Times New Roman"/>
          <w:szCs w:val="24"/>
        </w:rPr>
      </w:pPr>
    </w:p>
    <w:p w14:paraId="183E781A" w14:textId="77777777" w:rsidR="004962B5" w:rsidRDefault="004962B5" w:rsidP="004962B5">
      <w:pPr>
        <w:pStyle w:val="NoSpacing"/>
        <w:ind w:left="1440" w:hanging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szCs w:val="24"/>
        </w:rPr>
        <w:t>1417</w:t>
      </w:r>
      <w:r>
        <w:rPr>
          <w:rFonts w:cs="Times New Roman"/>
          <w:szCs w:val="24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>He served in France under the command of Humphrey, Duke of Gloucester(q.v.).</w:t>
      </w:r>
    </w:p>
    <w:p w14:paraId="2F922EC0" w14:textId="77777777" w:rsidR="004962B5" w:rsidRDefault="004962B5" w:rsidP="004962B5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E101/51/2,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16184329" w14:textId="77777777" w:rsidR="004962B5" w:rsidRDefault="004962B5" w:rsidP="004962B5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3BD53358" w14:textId="77777777" w:rsidR="004962B5" w:rsidRDefault="004962B5" w:rsidP="004962B5">
      <w:pPr>
        <w:pStyle w:val="NoSpacing"/>
        <w:rPr>
          <w:rFonts w:cs="Times New Roman"/>
          <w:szCs w:val="24"/>
        </w:rPr>
      </w:pPr>
    </w:p>
    <w:p w14:paraId="7D1F7A53" w14:textId="77777777" w:rsidR="004962B5" w:rsidRDefault="004962B5" w:rsidP="004962B5">
      <w:pPr>
        <w:pStyle w:val="NoSpacing"/>
        <w:rPr>
          <w:rFonts w:cs="Times New Roman"/>
          <w:szCs w:val="24"/>
        </w:rPr>
      </w:pPr>
    </w:p>
    <w:p w14:paraId="3BA4CDAB" w14:textId="77777777" w:rsidR="004962B5" w:rsidRDefault="004962B5" w:rsidP="004962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October 2022</w:t>
      </w:r>
    </w:p>
    <w:p w14:paraId="3E77E40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7A2BA" w14:textId="77777777" w:rsidR="004962B5" w:rsidRDefault="004962B5" w:rsidP="009139A6">
      <w:r>
        <w:separator/>
      </w:r>
    </w:p>
  </w:endnote>
  <w:endnote w:type="continuationSeparator" w:id="0">
    <w:p w14:paraId="7C0F46B7" w14:textId="77777777" w:rsidR="004962B5" w:rsidRDefault="004962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64B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779F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7268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333F7" w14:textId="77777777" w:rsidR="004962B5" w:rsidRDefault="004962B5" w:rsidP="009139A6">
      <w:r>
        <w:separator/>
      </w:r>
    </w:p>
  </w:footnote>
  <w:footnote w:type="continuationSeparator" w:id="0">
    <w:p w14:paraId="28F82DF9" w14:textId="77777777" w:rsidR="004962B5" w:rsidRDefault="004962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54AE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FB9A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EB4A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2B5"/>
    <w:rsid w:val="000666E0"/>
    <w:rsid w:val="002510B7"/>
    <w:rsid w:val="004962B5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BD65D"/>
  <w15:chartTrackingRefBased/>
  <w15:docId w15:val="{5DC77C54-2E41-4AA4-AF07-E0168376E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2022-10-29T20:29:00Z</dcterms:created>
  <dcterms:modified xsi:type="dcterms:W3CDTF">2022-10-29T20:29:00Z</dcterms:modified>
</cp:coreProperties>
</file>