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9A7D99" w14:textId="77777777" w:rsidR="00634831" w:rsidRDefault="00634831" w:rsidP="006348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Margery COKLEY</w:t>
      </w:r>
      <w:r>
        <w:rPr>
          <w:rFonts w:ascii="Times New Roman" w:hAnsi="Times New Roman" w:cs="Times New Roman"/>
        </w:rPr>
        <w:t xml:space="preserve">       (fl.1483)</w:t>
      </w:r>
    </w:p>
    <w:p w14:paraId="3AD14447" w14:textId="77777777" w:rsidR="00634831" w:rsidRDefault="00634831" w:rsidP="006348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Skenyngton</w:t>
      </w:r>
      <w:proofErr w:type="spellEnd"/>
      <w:r>
        <w:rPr>
          <w:rFonts w:ascii="Times New Roman" w:hAnsi="Times New Roman" w:cs="Times New Roman"/>
        </w:rPr>
        <w:t>. Widow.</w:t>
      </w:r>
    </w:p>
    <w:p w14:paraId="09352EA3" w14:textId="77777777" w:rsidR="00634831" w:rsidRDefault="00634831" w:rsidP="00634831">
      <w:pPr>
        <w:rPr>
          <w:rFonts w:ascii="Times New Roman" w:hAnsi="Times New Roman" w:cs="Times New Roman"/>
        </w:rPr>
      </w:pPr>
    </w:p>
    <w:p w14:paraId="584AEAB2" w14:textId="77777777" w:rsidR="00634831" w:rsidRDefault="00634831" w:rsidP="00634831">
      <w:pPr>
        <w:rPr>
          <w:rFonts w:ascii="Times New Roman" w:hAnsi="Times New Roman" w:cs="Times New Roman"/>
        </w:rPr>
      </w:pPr>
    </w:p>
    <w:p w14:paraId="4D1A9371" w14:textId="77777777" w:rsidR="00634831" w:rsidRDefault="00634831" w:rsidP="006348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William.</w:t>
      </w:r>
    </w:p>
    <w:p w14:paraId="0F973BA8" w14:textId="77777777" w:rsidR="00634831" w:rsidRDefault="00634831" w:rsidP="006348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37D85B32" w14:textId="77777777" w:rsidR="00634831" w:rsidRDefault="00634831" w:rsidP="00634831">
      <w:pPr>
        <w:rPr>
          <w:rFonts w:ascii="Times New Roman" w:hAnsi="Times New Roman" w:cs="Times New Roman"/>
        </w:rPr>
      </w:pPr>
    </w:p>
    <w:p w14:paraId="022F6BBA" w14:textId="77777777" w:rsidR="00634831" w:rsidRDefault="00634831" w:rsidP="00634831">
      <w:pPr>
        <w:rPr>
          <w:rFonts w:ascii="Times New Roman" w:hAnsi="Times New Roman" w:cs="Times New Roman"/>
        </w:rPr>
      </w:pPr>
    </w:p>
    <w:p w14:paraId="70447AE3" w14:textId="77777777" w:rsidR="00634831" w:rsidRDefault="00634831" w:rsidP="006348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She made a plaint of debt against Simon Bardwell of </w:t>
      </w:r>
      <w:proofErr w:type="spellStart"/>
      <w:r>
        <w:rPr>
          <w:rFonts w:ascii="Times New Roman" w:hAnsi="Times New Roman" w:cs="Times New Roman"/>
        </w:rPr>
        <w:t>Loddington</w:t>
      </w:r>
      <w:proofErr w:type="spellEnd"/>
      <w:r>
        <w:rPr>
          <w:rFonts w:ascii="Times New Roman" w:hAnsi="Times New Roman" w:cs="Times New Roman"/>
        </w:rPr>
        <w:t>,</w:t>
      </w:r>
    </w:p>
    <w:p w14:paraId="0E2B38C7" w14:textId="77777777" w:rsidR="00634831" w:rsidRDefault="00634831" w:rsidP="006348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Leicestershire(q.v.).    (ibid.)</w:t>
      </w:r>
    </w:p>
    <w:p w14:paraId="2B2DDA79" w14:textId="77777777" w:rsidR="00634831" w:rsidRDefault="00634831" w:rsidP="00634831">
      <w:pPr>
        <w:rPr>
          <w:rFonts w:ascii="Times New Roman" w:hAnsi="Times New Roman" w:cs="Times New Roman"/>
        </w:rPr>
      </w:pPr>
    </w:p>
    <w:p w14:paraId="192325EE" w14:textId="77777777" w:rsidR="00634831" w:rsidRDefault="00634831" w:rsidP="00634831">
      <w:pPr>
        <w:rPr>
          <w:rFonts w:ascii="Times New Roman" w:hAnsi="Times New Roman" w:cs="Times New Roman"/>
        </w:rPr>
      </w:pPr>
    </w:p>
    <w:p w14:paraId="7472EA5C" w14:textId="77777777" w:rsidR="00634831" w:rsidRDefault="00634831" w:rsidP="006348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July 2019</w:t>
      </w:r>
    </w:p>
    <w:p w14:paraId="3C82A933" w14:textId="77777777" w:rsidR="006B2F86" w:rsidRPr="00E71FC3" w:rsidRDefault="0063483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58D7D5" w14:textId="77777777" w:rsidR="00634831" w:rsidRDefault="00634831" w:rsidP="00E71FC3">
      <w:r>
        <w:separator/>
      </w:r>
    </w:p>
  </w:endnote>
  <w:endnote w:type="continuationSeparator" w:id="0">
    <w:p w14:paraId="597691D6" w14:textId="77777777" w:rsidR="00634831" w:rsidRDefault="0063483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F46F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A1CBE9" w14:textId="77777777" w:rsidR="00634831" w:rsidRDefault="00634831" w:rsidP="00E71FC3">
      <w:r>
        <w:separator/>
      </w:r>
    </w:p>
  </w:footnote>
  <w:footnote w:type="continuationSeparator" w:id="0">
    <w:p w14:paraId="11D6FFFB" w14:textId="77777777" w:rsidR="00634831" w:rsidRDefault="0063483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831"/>
    <w:rsid w:val="001A7C09"/>
    <w:rsid w:val="00577BD5"/>
    <w:rsid w:val="00634831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11497"/>
  <w15:chartTrackingRefBased/>
  <w15:docId w15:val="{13C907D3-DAC5-400D-A454-D773BAE51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83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2019-08-14T19:09:00Z</dcterms:created>
  <dcterms:modified xsi:type="dcterms:W3CDTF">2019-08-14T19:12:00Z</dcterms:modified>
</cp:coreProperties>
</file>