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6AF" w:rsidRDefault="00D016AF" w:rsidP="00D01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Philip COKLAND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016AF" w:rsidRDefault="00D016AF" w:rsidP="00D016AF">
      <w:pPr>
        <w:rPr>
          <w:rFonts w:ascii="Times New Roman" w:hAnsi="Times New Roman" w:cs="Times New Roman"/>
        </w:rPr>
      </w:pPr>
    </w:p>
    <w:p w:rsidR="00D016AF" w:rsidRDefault="00D016AF" w:rsidP="00D016AF">
      <w:pPr>
        <w:rPr>
          <w:rFonts w:ascii="Times New Roman" w:hAnsi="Times New Roman" w:cs="Times New Roman"/>
        </w:rPr>
      </w:pPr>
    </w:p>
    <w:p w:rsidR="00D016AF" w:rsidRDefault="00D016AF" w:rsidP="00D01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Boynon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Stanbridge</w:t>
      </w:r>
      <w:proofErr w:type="spellEnd"/>
      <w:r>
        <w:rPr>
          <w:rFonts w:ascii="Times New Roman" w:hAnsi="Times New Roman" w:cs="Times New Roman"/>
        </w:rPr>
        <w:t>,</w:t>
      </w:r>
    </w:p>
    <w:p w:rsidR="00D016AF" w:rsidRDefault="00D016AF" w:rsidP="00D01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Bedfordshire(q.v.).</w:t>
      </w:r>
    </w:p>
    <w:p w:rsidR="00D016AF" w:rsidRDefault="00D016AF" w:rsidP="00D016AF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D016AF" w:rsidRDefault="00D016AF" w:rsidP="00D016AF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Calcrofte</w:t>
      </w:r>
      <w:proofErr w:type="spellEnd"/>
      <w:r>
        <w:rPr>
          <w:rFonts w:ascii="Times New Roman" w:hAnsi="Times New Roman" w:cs="Times New Roman"/>
        </w:rPr>
        <w:t xml:space="preserve"> of Newark,</w:t>
      </w:r>
    </w:p>
    <w:p w:rsidR="00D016AF" w:rsidRDefault="00D016AF" w:rsidP="00D016AF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Nottinghamshire(q.v.).   (ibid.)</w:t>
      </w:r>
    </w:p>
    <w:p w:rsidR="00342DFC" w:rsidRDefault="00342DFC" w:rsidP="00342DF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He, Thomas Wynter, chaplain(q.v.), Martin Inner, Chancellor of Lincoln(q.v.), Thomas </w:t>
      </w:r>
      <w:proofErr w:type="spellStart"/>
      <w:r>
        <w:rPr>
          <w:rFonts w:ascii="Times New Roman" w:hAnsi="Times New Roman" w:cs="Times New Roman"/>
        </w:rPr>
        <w:t>Symnell</w:t>
      </w:r>
      <w:proofErr w:type="spellEnd"/>
      <w:r>
        <w:rPr>
          <w:rFonts w:ascii="Times New Roman" w:hAnsi="Times New Roman" w:cs="Times New Roman"/>
        </w:rPr>
        <w:t xml:space="preserve">(q.v.), Ralph </w:t>
      </w:r>
      <w:proofErr w:type="spellStart"/>
      <w:r>
        <w:rPr>
          <w:rFonts w:ascii="Times New Roman" w:hAnsi="Times New Roman" w:cs="Times New Roman"/>
        </w:rPr>
        <w:t>Babthorp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Benwell</w:t>
      </w:r>
      <w:proofErr w:type="spellEnd"/>
      <w:r>
        <w:rPr>
          <w:rFonts w:ascii="Times New Roman" w:hAnsi="Times New Roman" w:cs="Times New Roman"/>
        </w:rPr>
        <w:t xml:space="preserve">(q.v.) and John Watson(q.v.), the executors of Robert </w:t>
      </w:r>
      <w:proofErr w:type="spellStart"/>
      <w:r>
        <w:rPr>
          <w:rFonts w:ascii="Times New Roman" w:hAnsi="Times New Roman" w:cs="Times New Roman"/>
        </w:rPr>
        <w:t>Flemming</w:t>
      </w:r>
      <w:proofErr w:type="spellEnd"/>
      <w:r>
        <w:rPr>
          <w:rFonts w:ascii="Times New Roman" w:hAnsi="Times New Roman" w:cs="Times New Roman"/>
        </w:rPr>
        <w:t>, Dean of Lincoln</w:t>
      </w:r>
    </w:p>
    <w:p w:rsidR="00342DFC" w:rsidRDefault="00342DFC" w:rsidP="00342DF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Cathedral(q.v.), made a plaint of debt against Roger Boynton of </w:t>
      </w:r>
    </w:p>
    <w:p w:rsidR="00342DFC" w:rsidRDefault="00342DFC" w:rsidP="00342DF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Stanbridge</w:t>
      </w:r>
      <w:proofErr w:type="spellEnd"/>
      <w:r>
        <w:rPr>
          <w:rFonts w:ascii="Times New Roman" w:hAnsi="Times New Roman" w:cs="Times New Roman"/>
        </w:rPr>
        <w:t>, Bedfordshire(q.v.).</w:t>
      </w:r>
    </w:p>
    <w:p w:rsidR="00342DFC" w:rsidRDefault="00342DFC" w:rsidP="00342DF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42DFC" w:rsidRDefault="00342DFC" w:rsidP="00342DF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They made a plaint of debt against John </w:t>
      </w:r>
      <w:proofErr w:type="spellStart"/>
      <w:r>
        <w:rPr>
          <w:rFonts w:ascii="Times New Roman" w:hAnsi="Times New Roman" w:cs="Times New Roman"/>
        </w:rPr>
        <w:t>Saynton</w:t>
      </w:r>
      <w:proofErr w:type="spellEnd"/>
      <w:r>
        <w:rPr>
          <w:rFonts w:ascii="Times New Roman" w:hAnsi="Times New Roman" w:cs="Times New Roman"/>
        </w:rPr>
        <w:t xml:space="preserve"> of Lincoln(q.v.),</w:t>
      </w:r>
    </w:p>
    <w:p w:rsidR="00342DFC" w:rsidRDefault="00342DFC" w:rsidP="00342DF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William Barker of Thorney, Nottinghamshire(q.v.), and William Bostock</w:t>
      </w:r>
    </w:p>
    <w:p w:rsidR="00342DFC" w:rsidRDefault="00342DFC" w:rsidP="00342DF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Thorney(q.v.).  (ibid.)</w:t>
      </w:r>
    </w:p>
    <w:p w:rsidR="00342DFC" w:rsidRDefault="00342DFC" w:rsidP="00342DF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They made a plaint of debt against Philip </w:t>
      </w:r>
      <w:proofErr w:type="spellStart"/>
      <w:r>
        <w:rPr>
          <w:rFonts w:ascii="Times New Roman" w:hAnsi="Times New Roman" w:cs="Times New Roman"/>
        </w:rPr>
        <w:t>Ayre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Laughterton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342DFC" w:rsidRDefault="00342DFC" w:rsidP="00342DF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Lincolnshire(q.v.).   (ibid.)</w:t>
      </w:r>
    </w:p>
    <w:p w:rsidR="00342DFC" w:rsidRDefault="00342DFC" w:rsidP="00342DF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They made a plaint of trespass and taking against Thomas </w:t>
      </w:r>
      <w:proofErr w:type="spellStart"/>
      <w:r>
        <w:rPr>
          <w:rFonts w:ascii="Times New Roman" w:hAnsi="Times New Roman" w:cs="Times New Roman"/>
        </w:rPr>
        <w:t>Barforth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342DFC" w:rsidRDefault="00342DFC" w:rsidP="00342DF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Lincoln(q.v.).    (ibid.)</w:t>
      </w:r>
    </w:p>
    <w:p w:rsidR="00342DFC" w:rsidRDefault="00342DFC" w:rsidP="00D016AF">
      <w:pPr>
        <w:ind w:left="1440" w:hanging="720"/>
        <w:rPr>
          <w:rFonts w:ascii="Times New Roman" w:hAnsi="Times New Roman" w:cs="Times New Roman"/>
        </w:rPr>
      </w:pPr>
    </w:p>
    <w:p w:rsidR="00D016AF" w:rsidRDefault="00D016AF" w:rsidP="00D016AF">
      <w:pPr>
        <w:rPr>
          <w:rFonts w:ascii="Times New Roman" w:hAnsi="Times New Roman" w:cs="Times New Roman"/>
        </w:rPr>
      </w:pPr>
    </w:p>
    <w:p w:rsidR="00D016AF" w:rsidRDefault="00D016AF" w:rsidP="00D016AF">
      <w:pPr>
        <w:rPr>
          <w:rFonts w:ascii="Times New Roman" w:hAnsi="Times New Roman" w:cs="Times New Roman"/>
        </w:rPr>
      </w:pPr>
    </w:p>
    <w:p w:rsidR="00D016AF" w:rsidRDefault="00D016AF" w:rsidP="00D01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2017</w:t>
      </w:r>
    </w:p>
    <w:p w:rsidR="00342DFC" w:rsidRDefault="00342DFC" w:rsidP="00D01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December 2017</w:t>
      </w:r>
      <w:bookmarkStart w:id="0" w:name="_GoBack"/>
      <w:bookmarkEnd w:id="0"/>
    </w:p>
    <w:p w:rsidR="006B2F86" w:rsidRPr="00E71FC3" w:rsidRDefault="00342DF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6AF" w:rsidRDefault="00D016AF" w:rsidP="00E71FC3">
      <w:r>
        <w:separator/>
      </w:r>
    </w:p>
  </w:endnote>
  <w:endnote w:type="continuationSeparator" w:id="0">
    <w:p w:rsidR="00D016AF" w:rsidRDefault="00D016A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6AF" w:rsidRDefault="00D016AF" w:rsidP="00E71FC3">
      <w:r>
        <w:separator/>
      </w:r>
    </w:p>
  </w:footnote>
  <w:footnote w:type="continuationSeparator" w:id="0">
    <w:p w:rsidR="00D016AF" w:rsidRDefault="00D016A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6AF"/>
    <w:rsid w:val="001A7C09"/>
    <w:rsid w:val="00342DFC"/>
    <w:rsid w:val="00577BD5"/>
    <w:rsid w:val="00656CBA"/>
    <w:rsid w:val="006A1F77"/>
    <w:rsid w:val="00733BE7"/>
    <w:rsid w:val="00AB52E8"/>
    <w:rsid w:val="00B16D3F"/>
    <w:rsid w:val="00BB41AC"/>
    <w:rsid w:val="00D016A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448A9"/>
  <w15:chartTrackingRefBased/>
  <w15:docId w15:val="{D6BD7EE5-49EB-4405-B8B4-CAFA695D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16A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42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2017-07-11T18:52:00Z</dcterms:created>
  <dcterms:modified xsi:type="dcterms:W3CDTF">2017-12-27T20:12:00Z</dcterms:modified>
</cp:coreProperties>
</file>