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EEF" w:rsidRDefault="00672EEF" w:rsidP="00672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COKKYS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72EEF" w:rsidRDefault="00672EEF" w:rsidP="00672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Coventry. Yeoman.</w:t>
      </w:r>
    </w:p>
    <w:p w:rsidR="00672EEF" w:rsidRDefault="00672EEF" w:rsidP="00672EEF">
      <w:pPr>
        <w:rPr>
          <w:rFonts w:ascii="Times New Roman" w:hAnsi="Times New Roman" w:cs="Times New Roman"/>
        </w:rPr>
      </w:pPr>
    </w:p>
    <w:p w:rsidR="00672EEF" w:rsidRDefault="00672EEF" w:rsidP="00672EEF">
      <w:pPr>
        <w:rPr>
          <w:rFonts w:ascii="Times New Roman" w:hAnsi="Times New Roman" w:cs="Times New Roman"/>
        </w:rPr>
      </w:pPr>
    </w:p>
    <w:p w:rsidR="00672EEF" w:rsidRDefault="00672EEF" w:rsidP="00672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Coventry, Prior of Coventry(q.v.), brought a plaint of trespass and</w:t>
      </w:r>
    </w:p>
    <w:p w:rsidR="00672EEF" w:rsidRDefault="00672EEF" w:rsidP="00672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assault of a servant against him and ten others also from Coventry.</w:t>
      </w:r>
    </w:p>
    <w:p w:rsidR="00672EEF" w:rsidRDefault="00672EEF" w:rsidP="00672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72EEF" w:rsidRDefault="00672EEF" w:rsidP="00672EEF">
      <w:pPr>
        <w:rPr>
          <w:rFonts w:ascii="Times New Roman" w:hAnsi="Times New Roman" w:cs="Times New Roman"/>
        </w:rPr>
      </w:pPr>
    </w:p>
    <w:p w:rsidR="00672EEF" w:rsidRDefault="00672EEF" w:rsidP="00672EEF">
      <w:pPr>
        <w:rPr>
          <w:rFonts w:ascii="Times New Roman" w:hAnsi="Times New Roman" w:cs="Times New Roman"/>
        </w:rPr>
      </w:pPr>
    </w:p>
    <w:p w:rsidR="00672EEF" w:rsidRDefault="00672EEF" w:rsidP="00672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August 2017</w:t>
      </w:r>
    </w:p>
    <w:p w:rsidR="006B2F86" w:rsidRPr="00E71FC3" w:rsidRDefault="00672E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2EEF" w:rsidRDefault="00672EEF" w:rsidP="00E71FC3">
      <w:r>
        <w:separator/>
      </w:r>
    </w:p>
  </w:endnote>
  <w:endnote w:type="continuationSeparator" w:id="0">
    <w:p w:rsidR="00672EEF" w:rsidRDefault="00672EE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2EEF" w:rsidRDefault="00672EEF" w:rsidP="00E71FC3">
      <w:r>
        <w:separator/>
      </w:r>
    </w:p>
  </w:footnote>
  <w:footnote w:type="continuationSeparator" w:id="0">
    <w:p w:rsidR="00672EEF" w:rsidRDefault="00672EE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EEF"/>
    <w:rsid w:val="001A7C09"/>
    <w:rsid w:val="00577BD5"/>
    <w:rsid w:val="00656CBA"/>
    <w:rsid w:val="00672EEF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2A06FA-81D7-4644-ABAC-DBC0E790D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2EE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72E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2017-08-12T18:47:00Z</dcterms:created>
  <dcterms:modified xsi:type="dcterms:W3CDTF">2017-08-12T18:47:00Z</dcterms:modified>
</cp:coreProperties>
</file>