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1F298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COKKYS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D149420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3607A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8DB6D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prebend in the college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St.George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</w:p>
    <w:p w14:paraId="24A6936E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Windsor Castle.    (C.P.R. 1476-85 p.121)</w:t>
      </w:r>
    </w:p>
    <w:p w14:paraId="2572AA98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75592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A9F67" w14:textId="77777777" w:rsidR="00267DA6" w:rsidRDefault="00267DA6" w:rsidP="00267D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4569AA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333DD" w14:textId="77777777" w:rsidR="00267DA6" w:rsidRDefault="00267DA6" w:rsidP="009139A6">
      <w:r>
        <w:separator/>
      </w:r>
    </w:p>
  </w:endnote>
  <w:endnote w:type="continuationSeparator" w:id="0">
    <w:p w14:paraId="235D9C08" w14:textId="77777777" w:rsidR="00267DA6" w:rsidRDefault="00267D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C5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1C2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5FC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5EBD2" w14:textId="77777777" w:rsidR="00267DA6" w:rsidRDefault="00267DA6" w:rsidP="009139A6">
      <w:r>
        <w:separator/>
      </w:r>
    </w:p>
  </w:footnote>
  <w:footnote w:type="continuationSeparator" w:id="0">
    <w:p w14:paraId="610C0C69" w14:textId="77777777" w:rsidR="00267DA6" w:rsidRDefault="00267D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0D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0C5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74E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A6"/>
    <w:rsid w:val="000666E0"/>
    <w:rsid w:val="002510B7"/>
    <w:rsid w:val="00267DA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B2AC"/>
  <w15:chartTrackingRefBased/>
  <w15:docId w15:val="{2AAEF8E8-58FB-4A16-800F-50194678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2021-05-25T20:29:00Z</dcterms:created>
  <dcterms:modified xsi:type="dcterms:W3CDTF">2021-05-25T20:29:00Z</dcterms:modified>
</cp:coreProperties>
</file>