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36CDF" w14:textId="77777777" w:rsidR="004C78DD" w:rsidRDefault="004C78DD" w:rsidP="004C78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COKKYS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1849349" w14:textId="77777777" w:rsidR="004C78DD" w:rsidRDefault="004C78DD" w:rsidP="004C78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Stretton by Kirkby, Warwickshire. Husbandman.</w:t>
      </w:r>
    </w:p>
    <w:p w14:paraId="16131D0E" w14:textId="77777777" w:rsidR="004C78DD" w:rsidRDefault="004C78DD" w:rsidP="004C78DD">
      <w:pPr>
        <w:rPr>
          <w:rFonts w:ascii="Times New Roman" w:hAnsi="Times New Roman" w:cs="Times New Roman"/>
        </w:rPr>
      </w:pPr>
    </w:p>
    <w:p w14:paraId="764E6B23" w14:textId="77777777" w:rsidR="004C78DD" w:rsidRDefault="004C78DD" w:rsidP="004C78DD">
      <w:pPr>
        <w:rPr>
          <w:rFonts w:ascii="Times New Roman" w:hAnsi="Times New Roman" w:cs="Times New Roman"/>
        </w:rPr>
      </w:pPr>
    </w:p>
    <w:p w14:paraId="397121BD" w14:textId="77777777" w:rsidR="004C78DD" w:rsidRDefault="004C78DD" w:rsidP="004C78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Unknown, Prior of Monks’ Kirby(q.v.), brought a plaint of trespass</w:t>
      </w:r>
    </w:p>
    <w:p w14:paraId="44282B99" w14:textId="77777777" w:rsidR="004C78DD" w:rsidRDefault="004C78DD" w:rsidP="004C78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taking against him, John </w:t>
      </w:r>
      <w:proofErr w:type="spellStart"/>
      <w:r>
        <w:rPr>
          <w:rFonts w:ascii="Times New Roman" w:hAnsi="Times New Roman" w:cs="Times New Roman"/>
        </w:rPr>
        <w:t>Thikyll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Cokkys</w:t>
      </w:r>
      <w:proofErr w:type="spellEnd"/>
      <w:r>
        <w:rPr>
          <w:rFonts w:ascii="Times New Roman" w:hAnsi="Times New Roman" w:cs="Times New Roman"/>
        </w:rPr>
        <w:t xml:space="preserve">(q.v.) and </w:t>
      </w:r>
    </w:p>
    <w:p w14:paraId="541D618D" w14:textId="77777777" w:rsidR="004C78DD" w:rsidRDefault="004C78DD" w:rsidP="004C78DD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Simon </w:t>
      </w:r>
      <w:proofErr w:type="spellStart"/>
      <w:r>
        <w:rPr>
          <w:rFonts w:ascii="Times New Roman" w:hAnsi="Times New Roman" w:cs="Times New Roman"/>
        </w:rPr>
        <w:t>Gibbes</w:t>
      </w:r>
      <w:proofErr w:type="spellEnd"/>
      <w:r>
        <w:rPr>
          <w:rFonts w:ascii="Times New Roman" w:hAnsi="Times New Roman" w:cs="Times New Roman"/>
        </w:rPr>
        <w:t>(q.v.), all of Stretton.</w:t>
      </w:r>
    </w:p>
    <w:p w14:paraId="06343751" w14:textId="77777777" w:rsidR="004C78DD" w:rsidRDefault="004C78DD" w:rsidP="004C78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C3AD0C8" w14:textId="77777777" w:rsidR="004C78DD" w:rsidRDefault="004C78DD" w:rsidP="004C78DD">
      <w:pPr>
        <w:rPr>
          <w:rFonts w:ascii="Times New Roman" w:hAnsi="Times New Roman" w:cs="Times New Roman"/>
        </w:rPr>
      </w:pPr>
    </w:p>
    <w:p w14:paraId="17683E88" w14:textId="77777777" w:rsidR="004C78DD" w:rsidRDefault="004C78DD" w:rsidP="004C78DD">
      <w:pPr>
        <w:rPr>
          <w:rFonts w:ascii="Times New Roman" w:hAnsi="Times New Roman" w:cs="Times New Roman"/>
        </w:rPr>
      </w:pPr>
    </w:p>
    <w:p w14:paraId="1533B1E3" w14:textId="77777777" w:rsidR="004C78DD" w:rsidRDefault="004C78DD" w:rsidP="004C78DD">
      <w:pPr>
        <w:rPr>
          <w:rFonts w:ascii="Times New Roman" w:hAnsi="Times New Roman" w:cs="Times New Roman"/>
        </w:rPr>
      </w:pPr>
    </w:p>
    <w:p w14:paraId="7B3C1A11" w14:textId="77777777" w:rsidR="004C78DD" w:rsidRDefault="004C78DD" w:rsidP="004C78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March 2018</w:t>
      </w:r>
    </w:p>
    <w:p w14:paraId="0C07D776" w14:textId="77777777" w:rsidR="006B2F86" w:rsidRPr="00E71FC3" w:rsidRDefault="004C78D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F874BD" w14:textId="77777777" w:rsidR="004C78DD" w:rsidRDefault="004C78DD" w:rsidP="00E71FC3">
      <w:r>
        <w:separator/>
      </w:r>
    </w:p>
  </w:endnote>
  <w:endnote w:type="continuationSeparator" w:id="0">
    <w:p w14:paraId="5C00B3EC" w14:textId="77777777" w:rsidR="004C78DD" w:rsidRDefault="004C78D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CB83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174A7" w14:textId="77777777" w:rsidR="004C78DD" w:rsidRDefault="004C78DD" w:rsidP="00E71FC3">
      <w:r>
        <w:separator/>
      </w:r>
    </w:p>
  </w:footnote>
  <w:footnote w:type="continuationSeparator" w:id="0">
    <w:p w14:paraId="4029F3A7" w14:textId="77777777" w:rsidR="004C78DD" w:rsidRDefault="004C78D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DD"/>
    <w:rsid w:val="001A7C09"/>
    <w:rsid w:val="004C78D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384EA"/>
  <w15:chartTrackingRefBased/>
  <w15:docId w15:val="{701BE568-E65A-4504-ACB9-757FD90AC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78D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C78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2018-03-13T19:50:00Z</dcterms:created>
  <dcterms:modified xsi:type="dcterms:W3CDTF">2018-03-13T19:50:00Z</dcterms:modified>
</cp:coreProperties>
</file>