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6C1" w:rsidRDefault="002926C1" w:rsidP="002926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COKKYS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926C1" w:rsidRDefault="002926C1" w:rsidP="002926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Dean of </w:t>
      </w:r>
      <w:proofErr w:type="spellStart"/>
      <w:proofErr w:type="gramStart"/>
      <w:r>
        <w:rPr>
          <w:rFonts w:ascii="Times New Roman" w:hAnsi="Times New Roman" w:cs="Times New Roman"/>
        </w:rPr>
        <w:t>St.Mary’s</w:t>
      </w:r>
      <w:proofErr w:type="spellEnd"/>
      <w:proofErr w:type="gramEnd"/>
      <w:r>
        <w:rPr>
          <w:rFonts w:ascii="Times New Roman" w:hAnsi="Times New Roman" w:cs="Times New Roman"/>
        </w:rPr>
        <w:t xml:space="preserve"> College, Astley, Warwickshire.</w:t>
      </w:r>
    </w:p>
    <w:p w:rsidR="002926C1" w:rsidRDefault="002926C1" w:rsidP="002926C1">
      <w:pPr>
        <w:rPr>
          <w:rFonts w:ascii="Times New Roman" w:hAnsi="Times New Roman" w:cs="Times New Roman"/>
        </w:rPr>
      </w:pPr>
    </w:p>
    <w:p w:rsidR="002926C1" w:rsidRDefault="002926C1" w:rsidP="002926C1">
      <w:pPr>
        <w:rPr>
          <w:rFonts w:ascii="Times New Roman" w:hAnsi="Times New Roman" w:cs="Times New Roman"/>
        </w:rPr>
      </w:pPr>
    </w:p>
    <w:p w:rsidR="002926C1" w:rsidRDefault="002926C1" w:rsidP="002926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account as receiver against Richard Bate of Crick,</w:t>
      </w:r>
    </w:p>
    <w:p w:rsidR="002926C1" w:rsidRDefault="002926C1" w:rsidP="002926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Northamptonshire(q.v.).</w:t>
      </w:r>
    </w:p>
    <w:p w:rsidR="002926C1" w:rsidRDefault="002926C1" w:rsidP="002926C1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2926C1" w:rsidRDefault="002926C1" w:rsidP="002926C1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>He and the Chapter made a plaint of trespass and taking against Richard</w:t>
      </w:r>
    </w:p>
    <w:p w:rsidR="002926C1" w:rsidRDefault="002926C1" w:rsidP="002926C1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Bate(q.v.).  (ibid.)</w:t>
      </w:r>
    </w:p>
    <w:p w:rsidR="002926C1" w:rsidRDefault="002926C1" w:rsidP="002926C1">
      <w:pPr>
        <w:rPr>
          <w:rFonts w:ascii="Times New Roman" w:hAnsi="Times New Roman" w:cs="Times New Roman"/>
        </w:rPr>
      </w:pPr>
    </w:p>
    <w:p w:rsidR="002926C1" w:rsidRDefault="002926C1" w:rsidP="002926C1">
      <w:pPr>
        <w:rPr>
          <w:rFonts w:ascii="Times New Roman" w:hAnsi="Times New Roman" w:cs="Times New Roman"/>
        </w:rPr>
      </w:pPr>
    </w:p>
    <w:p w:rsidR="002926C1" w:rsidRDefault="002926C1" w:rsidP="002926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2017</w:t>
      </w:r>
    </w:p>
    <w:p w:rsidR="006B2F86" w:rsidRPr="00E71FC3" w:rsidRDefault="002926C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26C1" w:rsidRDefault="002926C1" w:rsidP="00E71FC3">
      <w:r>
        <w:separator/>
      </w:r>
    </w:p>
  </w:endnote>
  <w:endnote w:type="continuationSeparator" w:id="0">
    <w:p w:rsidR="002926C1" w:rsidRDefault="002926C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26C1" w:rsidRDefault="002926C1" w:rsidP="00E71FC3">
      <w:r>
        <w:separator/>
      </w:r>
    </w:p>
  </w:footnote>
  <w:footnote w:type="continuationSeparator" w:id="0">
    <w:p w:rsidR="002926C1" w:rsidRDefault="002926C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6C1"/>
    <w:rsid w:val="001A7C09"/>
    <w:rsid w:val="002926C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7BBA5F-EBFF-4124-9507-A21623B0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26C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2017-07-11T18:51:00Z</dcterms:created>
  <dcterms:modified xsi:type="dcterms:W3CDTF">2017-07-11T18:51:00Z</dcterms:modified>
</cp:coreProperties>
</file>