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08F89" w14:textId="77777777" w:rsidR="005C5EF8" w:rsidRDefault="005C5EF8" w:rsidP="005C5E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COKKYS</w:t>
      </w:r>
      <w:r>
        <w:rPr>
          <w:rFonts w:ascii="Times New Roman" w:hAnsi="Times New Roman" w:cs="Times New Roman"/>
        </w:rPr>
        <w:t xml:space="preserve">       (fl.1484)</w:t>
      </w:r>
    </w:p>
    <w:p w14:paraId="0B8F4554" w14:textId="77777777" w:rsidR="005C5EF8" w:rsidRDefault="005C5EF8" w:rsidP="005C5E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Witney, Oxfordshire. Dyer.</w:t>
      </w:r>
    </w:p>
    <w:p w14:paraId="126350BB" w14:textId="77777777" w:rsidR="005C5EF8" w:rsidRDefault="005C5EF8" w:rsidP="005C5EF8">
      <w:pPr>
        <w:rPr>
          <w:rFonts w:ascii="Times New Roman" w:hAnsi="Times New Roman" w:cs="Times New Roman"/>
        </w:rPr>
      </w:pPr>
    </w:p>
    <w:p w14:paraId="071CC5AB" w14:textId="77777777" w:rsidR="005C5EF8" w:rsidRDefault="005C5EF8" w:rsidP="005C5EF8">
      <w:pPr>
        <w:rPr>
          <w:rFonts w:ascii="Times New Roman" w:hAnsi="Times New Roman" w:cs="Times New Roman"/>
        </w:rPr>
      </w:pPr>
    </w:p>
    <w:p w14:paraId="75D7D948" w14:textId="77777777" w:rsidR="005C5EF8" w:rsidRDefault="005C5EF8" w:rsidP="005C5E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Pynnok</w:t>
      </w:r>
      <w:proofErr w:type="spellEnd"/>
      <w:r>
        <w:rPr>
          <w:rFonts w:ascii="Times New Roman" w:hAnsi="Times New Roman" w:cs="Times New Roman"/>
        </w:rPr>
        <w:t xml:space="preserve">, senior, of Burford(q.v.), brought a plaint of debt against </w:t>
      </w:r>
    </w:p>
    <w:p w14:paraId="74B786C7" w14:textId="77777777" w:rsidR="005C5EF8" w:rsidRDefault="005C5EF8" w:rsidP="005C5E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John </w:t>
      </w:r>
      <w:proofErr w:type="spellStart"/>
      <w:r>
        <w:rPr>
          <w:rFonts w:ascii="Times New Roman" w:hAnsi="Times New Roman" w:cs="Times New Roman"/>
        </w:rPr>
        <w:t>Cocke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Westhawe</w:t>
      </w:r>
      <w:proofErr w:type="spellEnd"/>
      <w:r>
        <w:rPr>
          <w:rFonts w:ascii="Times New Roman" w:hAnsi="Times New Roman" w:cs="Times New Roman"/>
        </w:rPr>
        <w:t xml:space="preserve">(q.v.) and Richard </w:t>
      </w:r>
      <w:proofErr w:type="spellStart"/>
      <w:r>
        <w:rPr>
          <w:rFonts w:ascii="Times New Roman" w:hAnsi="Times New Roman" w:cs="Times New Roman"/>
        </w:rPr>
        <w:t>Hosyer</w:t>
      </w:r>
      <w:proofErr w:type="spellEnd"/>
      <w:r>
        <w:rPr>
          <w:rFonts w:ascii="Times New Roman" w:hAnsi="Times New Roman" w:cs="Times New Roman"/>
        </w:rPr>
        <w:t xml:space="preserve"> of Burford(q.v.).</w:t>
      </w:r>
    </w:p>
    <w:p w14:paraId="3FBA8896" w14:textId="77777777" w:rsidR="005C5EF8" w:rsidRDefault="005C5EF8" w:rsidP="005C5E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2018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216CBEA" w14:textId="77777777" w:rsidR="005C5EF8" w:rsidRDefault="005C5EF8" w:rsidP="005C5EF8">
      <w:pPr>
        <w:rPr>
          <w:rFonts w:ascii="Times New Roman" w:hAnsi="Times New Roman" w:cs="Times New Roman"/>
        </w:rPr>
      </w:pPr>
    </w:p>
    <w:p w14:paraId="6F99BFA6" w14:textId="77777777" w:rsidR="005C5EF8" w:rsidRDefault="005C5EF8" w:rsidP="005C5EF8">
      <w:pPr>
        <w:rPr>
          <w:rFonts w:ascii="Times New Roman" w:hAnsi="Times New Roman" w:cs="Times New Roman"/>
        </w:rPr>
      </w:pPr>
    </w:p>
    <w:p w14:paraId="785A3604" w14:textId="77777777" w:rsidR="005C5EF8" w:rsidRDefault="005C5EF8" w:rsidP="005C5E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October 2018</w:t>
      </w:r>
    </w:p>
    <w:p w14:paraId="37D73B41" w14:textId="77777777" w:rsidR="006B2F86" w:rsidRPr="00E71FC3" w:rsidRDefault="005C5E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48A934" w14:textId="77777777" w:rsidR="005C5EF8" w:rsidRDefault="005C5EF8" w:rsidP="00E71FC3">
      <w:r>
        <w:separator/>
      </w:r>
    </w:p>
  </w:endnote>
  <w:endnote w:type="continuationSeparator" w:id="0">
    <w:p w14:paraId="47CA2B09" w14:textId="77777777" w:rsidR="005C5EF8" w:rsidRDefault="005C5EF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40B7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91229" w14:textId="77777777" w:rsidR="005C5EF8" w:rsidRDefault="005C5EF8" w:rsidP="00E71FC3">
      <w:r>
        <w:separator/>
      </w:r>
    </w:p>
  </w:footnote>
  <w:footnote w:type="continuationSeparator" w:id="0">
    <w:p w14:paraId="1D32197C" w14:textId="77777777" w:rsidR="005C5EF8" w:rsidRDefault="005C5EF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EF8"/>
    <w:rsid w:val="001A7C09"/>
    <w:rsid w:val="00577BD5"/>
    <w:rsid w:val="005C5EF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62F5B"/>
  <w15:chartTrackingRefBased/>
  <w15:docId w15:val="{B15639E1-4135-47B0-9F4C-AE0BB355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5EF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C5E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2018-11-20T22:17:00Z</dcterms:created>
  <dcterms:modified xsi:type="dcterms:W3CDTF">2018-11-20T22:18:00Z</dcterms:modified>
</cp:coreProperties>
</file>