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5DE" w:rsidRDefault="001A15DE" w:rsidP="001A15DE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COKKYS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A15DE" w:rsidRDefault="001A15DE" w:rsidP="001A15DE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Salle, Norfolk. Smith.</w:t>
      </w:r>
    </w:p>
    <w:p w:rsidR="001A15DE" w:rsidRDefault="001A15DE" w:rsidP="001A15DE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1A15DE" w:rsidRDefault="001A15DE" w:rsidP="001A15DE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1A15DE" w:rsidRDefault="001A15DE" w:rsidP="001A15DE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proofErr w:type="gramStart"/>
      <w:r>
        <w:rPr>
          <w:rFonts w:ascii="Times New Roman" w:hAnsi="Times New Roman" w:cs="Times New Roman"/>
        </w:rPr>
        <w:t>Elvered,clerk</w:t>
      </w:r>
      <w:proofErr w:type="spellEnd"/>
      <w:proofErr w:type="gramEnd"/>
      <w:r>
        <w:rPr>
          <w:rFonts w:ascii="Times New Roman" w:hAnsi="Times New Roman" w:cs="Times New Roman"/>
        </w:rPr>
        <w:t>(q.v.), brought a plaint of debt against him and William</w:t>
      </w:r>
    </w:p>
    <w:p w:rsidR="001A15DE" w:rsidRDefault="001A15DE" w:rsidP="001A15DE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Roos of Salle(q.v.).</w:t>
      </w:r>
    </w:p>
    <w:p w:rsidR="001A15DE" w:rsidRDefault="001A15DE" w:rsidP="001A15DE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A15DE" w:rsidRDefault="001A15DE" w:rsidP="001A15DE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1A15DE" w:rsidRDefault="001A15DE" w:rsidP="001A15DE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1A15DE" w:rsidRDefault="001A15DE" w:rsidP="001A15DE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October 2017</w:t>
      </w:r>
    </w:p>
    <w:p w:rsidR="006B2F86" w:rsidRPr="00E71FC3" w:rsidRDefault="001A15D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15DE" w:rsidRDefault="001A15DE" w:rsidP="00E71FC3">
      <w:r>
        <w:separator/>
      </w:r>
    </w:p>
  </w:endnote>
  <w:endnote w:type="continuationSeparator" w:id="0">
    <w:p w:rsidR="001A15DE" w:rsidRDefault="001A15D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15DE" w:rsidRDefault="001A15DE" w:rsidP="00E71FC3">
      <w:r>
        <w:separator/>
      </w:r>
    </w:p>
  </w:footnote>
  <w:footnote w:type="continuationSeparator" w:id="0">
    <w:p w:rsidR="001A15DE" w:rsidRDefault="001A15D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5DE"/>
    <w:rsid w:val="001A15D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857528-9339-46C9-9279-F5BAA6E0E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15D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A15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2017-10-04T19:21:00Z</dcterms:created>
  <dcterms:modified xsi:type="dcterms:W3CDTF">2017-10-04T19:21:00Z</dcterms:modified>
</cp:coreProperties>
</file>