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FD2BD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COKKYS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0247B4B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Ripon. Chapman.</w:t>
      </w:r>
    </w:p>
    <w:p w14:paraId="429AD5E5" w14:textId="77777777" w:rsidR="00267BE6" w:rsidRDefault="00267BE6" w:rsidP="00267BE6">
      <w:pPr>
        <w:pStyle w:val="NoSpacing"/>
        <w:rPr>
          <w:rFonts w:cs="Times New Roman"/>
          <w:szCs w:val="24"/>
        </w:rPr>
      </w:pPr>
    </w:p>
    <w:p w14:paraId="490C9087" w14:textId="77777777" w:rsidR="00267BE6" w:rsidRDefault="00267BE6" w:rsidP="00267BE6">
      <w:pPr>
        <w:pStyle w:val="NoSpacing"/>
        <w:rPr>
          <w:rFonts w:cs="Times New Roman"/>
          <w:szCs w:val="24"/>
        </w:rPr>
      </w:pPr>
    </w:p>
    <w:p w14:paraId="021158D3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Robert Barlee of London, mercer(q.v.), brought a plaint of debt against</w:t>
      </w:r>
    </w:p>
    <w:p w14:paraId="6E893898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him, Thomas </w:t>
      </w:r>
      <w:proofErr w:type="spellStart"/>
      <w:r>
        <w:rPr>
          <w:rFonts w:cs="Times New Roman"/>
          <w:szCs w:val="24"/>
        </w:rPr>
        <w:t>Collys</w:t>
      </w:r>
      <w:proofErr w:type="spellEnd"/>
      <w:r>
        <w:rPr>
          <w:rFonts w:cs="Times New Roman"/>
          <w:szCs w:val="24"/>
        </w:rPr>
        <w:t xml:space="preserve"> of Ripon(q.v.) and Richard Williamson of Ripon(q.v.),</w:t>
      </w:r>
    </w:p>
    <w:p w14:paraId="214D03ED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both chapmen(q.v.).</w:t>
      </w:r>
    </w:p>
    <w:p w14:paraId="229C6A73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352B8">
          <w:rPr>
            <w:rStyle w:val="Hyperlink"/>
            <w:rFonts w:cs="Times New Roman"/>
            <w:szCs w:val="24"/>
          </w:rPr>
          <w:t>https://waalt.uh.edu/index.php/IDXCP40no800</w:t>
        </w:r>
      </w:hyperlink>
      <w:r>
        <w:rPr>
          <w:rFonts w:cs="Times New Roman"/>
          <w:szCs w:val="24"/>
        </w:rPr>
        <w:t xml:space="preserve"> )</w:t>
      </w:r>
    </w:p>
    <w:p w14:paraId="65AC7EF7" w14:textId="77777777" w:rsidR="00267BE6" w:rsidRDefault="00267BE6" w:rsidP="00267BE6">
      <w:pPr>
        <w:pStyle w:val="NoSpacing"/>
        <w:rPr>
          <w:rFonts w:cs="Times New Roman"/>
          <w:szCs w:val="24"/>
        </w:rPr>
      </w:pPr>
    </w:p>
    <w:p w14:paraId="258FA49F" w14:textId="77777777" w:rsidR="00267BE6" w:rsidRDefault="00267BE6" w:rsidP="00267BE6">
      <w:pPr>
        <w:pStyle w:val="NoSpacing"/>
        <w:rPr>
          <w:rFonts w:cs="Times New Roman"/>
          <w:szCs w:val="24"/>
        </w:rPr>
      </w:pPr>
    </w:p>
    <w:p w14:paraId="12AB27E7" w14:textId="77777777" w:rsidR="00267BE6" w:rsidRDefault="00267BE6" w:rsidP="00267B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August 2024</w:t>
      </w:r>
    </w:p>
    <w:p w14:paraId="2EBDB1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388F4A" w14:textId="77777777" w:rsidR="00267BE6" w:rsidRDefault="00267BE6" w:rsidP="009139A6">
      <w:r>
        <w:separator/>
      </w:r>
    </w:p>
  </w:endnote>
  <w:endnote w:type="continuationSeparator" w:id="0">
    <w:p w14:paraId="5F605EFE" w14:textId="77777777" w:rsidR="00267BE6" w:rsidRDefault="00267B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01F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FA1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221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62C90" w14:textId="77777777" w:rsidR="00267BE6" w:rsidRDefault="00267BE6" w:rsidP="009139A6">
      <w:r>
        <w:separator/>
      </w:r>
    </w:p>
  </w:footnote>
  <w:footnote w:type="continuationSeparator" w:id="0">
    <w:p w14:paraId="548BA626" w14:textId="77777777" w:rsidR="00267BE6" w:rsidRDefault="00267B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A63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E17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8CC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E6"/>
    <w:rsid w:val="000666E0"/>
    <w:rsid w:val="002510B7"/>
    <w:rsid w:val="00267BE6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1419C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78CE6"/>
  <w15:chartTrackingRefBased/>
  <w15:docId w15:val="{A777C6C7-ECCE-4EE1-B578-8DC5C650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67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2024-08-26T07:17:00Z</dcterms:created>
  <dcterms:modified xsi:type="dcterms:W3CDTF">2024-08-26T07:18:00Z</dcterms:modified>
</cp:coreProperties>
</file>