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D60D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COKKYS (</w:t>
      </w:r>
      <w:proofErr w:type="gramStart"/>
      <w:r>
        <w:rPr>
          <w:rFonts w:cs="Times New Roman"/>
          <w:szCs w:val="24"/>
          <w:u w:val="single"/>
        </w:rPr>
        <w:t>COXE)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(fl.1476-1507)</w:t>
      </w:r>
    </w:p>
    <w:p w14:paraId="290CB460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67707FE5" w14:textId="77777777" w:rsidR="001926DB" w:rsidRDefault="001926DB" w:rsidP="001926DB">
      <w:pPr>
        <w:pStyle w:val="NoSpacing"/>
        <w:rPr>
          <w:rFonts w:cs="Times New Roman"/>
          <w:szCs w:val="24"/>
        </w:rPr>
      </w:pPr>
    </w:p>
    <w:p w14:paraId="61E756CC" w14:textId="77777777" w:rsidR="001926DB" w:rsidRDefault="001926DB" w:rsidP="001926DB">
      <w:pPr>
        <w:pStyle w:val="NoSpacing"/>
        <w:rPr>
          <w:rFonts w:cs="Times New Roman"/>
          <w:szCs w:val="24"/>
        </w:rPr>
      </w:pPr>
    </w:p>
    <w:p w14:paraId="02F9AB73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He became a Fellow of Merton.</w:t>
      </w:r>
    </w:p>
    <w:p w14:paraId="3F331E5D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2720A97C" w14:textId="77777777" w:rsidR="001926DB" w:rsidRDefault="001926DB" w:rsidP="001926DB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</w:t>
      </w:r>
    </w:p>
    <w:p w14:paraId="2B12C068" w14:textId="77777777" w:rsidR="001926DB" w:rsidRDefault="001926DB" w:rsidP="001926DB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at 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p.240)</w:t>
      </w:r>
    </w:p>
    <w:p w14:paraId="096C1EC4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was a candidate for the Wardenship.   (ibid.)</w:t>
      </w:r>
    </w:p>
    <w:p w14:paraId="13E4F589" w14:textId="77777777" w:rsidR="001926DB" w:rsidRDefault="001926DB" w:rsidP="001926DB">
      <w:pPr>
        <w:pStyle w:val="NoSpacing"/>
        <w:rPr>
          <w:rFonts w:cs="Times New Roman"/>
          <w:szCs w:val="24"/>
        </w:rPr>
      </w:pPr>
    </w:p>
    <w:p w14:paraId="51AC4250" w14:textId="77777777" w:rsidR="001926DB" w:rsidRDefault="001926DB" w:rsidP="001926DB">
      <w:pPr>
        <w:pStyle w:val="NoSpacing"/>
        <w:rPr>
          <w:rFonts w:cs="Times New Roman"/>
          <w:szCs w:val="24"/>
        </w:rPr>
      </w:pPr>
    </w:p>
    <w:p w14:paraId="5878E415" w14:textId="77777777" w:rsidR="001926DB" w:rsidRDefault="001926DB" w:rsidP="0019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1A6C73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839F" w14:textId="77777777" w:rsidR="001926DB" w:rsidRDefault="001926DB" w:rsidP="009139A6">
      <w:r>
        <w:separator/>
      </w:r>
    </w:p>
  </w:endnote>
  <w:endnote w:type="continuationSeparator" w:id="0">
    <w:p w14:paraId="481C374B" w14:textId="77777777" w:rsidR="001926DB" w:rsidRDefault="001926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7B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BA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B7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9467" w14:textId="77777777" w:rsidR="001926DB" w:rsidRDefault="001926DB" w:rsidP="009139A6">
      <w:r>
        <w:separator/>
      </w:r>
    </w:p>
  </w:footnote>
  <w:footnote w:type="continuationSeparator" w:id="0">
    <w:p w14:paraId="5EAA57B8" w14:textId="77777777" w:rsidR="001926DB" w:rsidRDefault="001926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A2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8CC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50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DB"/>
    <w:rsid w:val="000666E0"/>
    <w:rsid w:val="00160E94"/>
    <w:rsid w:val="001926D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13768"/>
  <w15:chartTrackingRefBased/>
  <w15:docId w15:val="{C12EA1A6-0DAD-4100-A5FF-13172560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2025-02-09T16:20:00Z</dcterms:created>
  <dcterms:modified xsi:type="dcterms:W3CDTF">2025-02-09T16:22:00Z</dcterms:modified>
</cp:coreProperties>
</file>