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ED5EE" w14:textId="77777777" w:rsidR="00664F6E" w:rsidRDefault="00664F6E" w:rsidP="00664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COKKYS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9E1D005" w14:textId="77777777" w:rsidR="00664F6E" w:rsidRDefault="00664F6E" w:rsidP="00664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Market Harborough, Leicestershire. Shoe maker.</w:t>
      </w:r>
    </w:p>
    <w:p w14:paraId="26F63160" w14:textId="77777777" w:rsidR="00664F6E" w:rsidRPr="00BE4BA6" w:rsidRDefault="00664F6E" w:rsidP="00664F6E">
      <w:pPr>
        <w:rPr>
          <w:rFonts w:ascii="Times New Roman" w:hAnsi="Times New Roman" w:cs="Times New Roman"/>
        </w:rPr>
      </w:pPr>
    </w:p>
    <w:p w14:paraId="4DD0F662" w14:textId="77777777" w:rsidR="00664F6E" w:rsidRPr="00BE4BA6" w:rsidRDefault="00664F6E" w:rsidP="00664F6E">
      <w:pPr>
        <w:rPr>
          <w:rFonts w:ascii="Times New Roman" w:hAnsi="Times New Roman" w:cs="Times New Roman"/>
        </w:rPr>
      </w:pPr>
    </w:p>
    <w:p w14:paraId="6488E484" w14:textId="77777777" w:rsidR="00664F6E" w:rsidRDefault="00664F6E" w:rsidP="00664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Janyn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14:paraId="72B390C3" w14:textId="77777777" w:rsidR="00664F6E" w:rsidRDefault="00664F6E" w:rsidP="00664F6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Palmer of Market Harborough(q.v.), Thomas Palmer of Market Harborough(q.v.), Margaret </w:t>
      </w:r>
      <w:proofErr w:type="spellStart"/>
      <w:r>
        <w:rPr>
          <w:rFonts w:ascii="Times New Roman" w:hAnsi="Times New Roman" w:cs="Times New Roman"/>
        </w:rPr>
        <w:t>Penale</w:t>
      </w:r>
      <w:proofErr w:type="spellEnd"/>
      <w:r>
        <w:rPr>
          <w:rFonts w:ascii="Times New Roman" w:hAnsi="Times New Roman" w:cs="Times New Roman"/>
        </w:rPr>
        <w:t xml:space="preserve"> of Great Bowden(q.v.) and Thomas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Great Bowden(q.v.).</w:t>
      </w:r>
    </w:p>
    <w:p w14:paraId="6DC58FDC" w14:textId="77777777" w:rsidR="00664F6E" w:rsidRDefault="00664F6E" w:rsidP="00664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F2CD10C" w14:textId="77777777" w:rsidR="00664F6E" w:rsidRDefault="00664F6E" w:rsidP="00664F6E">
      <w:pPr>
        <w:rPr>
          <w:rFonts w:ascii="Times New Roman" w:hAnsi="Times New Roman" w:cs="Times New Roman"/>
        </w:rPr>
      </w:pPr>
    </w:p>
    <w:p w14:paraId="055CA962" w14:textId="77777777" w:rsidR="00664F6E" w:rsidRDefault="00664F6E" w:rsidP="00664F6E">
      <w:pPr>
        <w:rPr>
          <w:rFonts w:ascii="Times New Roman" w:hAnsi="Times New Roman" w:cs="Times New Roman"/>
        </w:rPr>
      </w:pPr>
    </w:p>
    <w:p w14:paraId="4EDAB6EB" w14:textId="77777777" w:rsidR="00664F6E" w:rsidRDefault="00664F6E" w:rsidP="00664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66F4345A" w14:textId="77777777" w:rsidR="006B2F86" w:rsidRPr="00E71FC3" w:rsidRDefault="00664F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5A2F6" w14:textId="77777777" w:rsidR="00664F6E" w:rsidRDefault="00664F6E" w:rsidP="00E71FC3">
      <w:r>
        <w:separator/>
      </w:r>
    </w:p>
  </w:endnote>
  <w:endnote w:type="continuationSeparator" w:id="0">
    <w:p w14:paraId="7C84955B" w14:textId="77777777" w:rsidR="00664F6E" w:rsidRDefault="00664F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F4D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95C54" w14:textId="77777777" w:rsidR="00664F6E" w:rsidRDefault="00664F6E" w:rsidP="00E71FC3">
      <w:r>
        <w:separator/>
      </w:r>
    </w:p>
  </w:footnote>
  <w:footnote w:type="continuationSeparator" w:id="0">
    <w:p w14:paraId="3A0E3421" w14:textId="77777777" w:rsidR="00664F6E" w:rsidRDefault="00664F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6E"/>
    <w:rsid w:val="001A7C09"/>
    <w:rsid w:val="00577BD5"/>
    <w:rsid w:val="00656CBA"/>
    <w:rsid w:val="00664F6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17259"/>
  <w15:chartTrackingRefBased/>
  <w15:docId w15:val="{F8B4DAA9-825F-4FC8-BD8A-BA8C2FE6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F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64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2018-03-01T21:08:00Z</dcterms:created>
  <dcterms:modified xsi:type="dcterms:W3CDTF">2018-03-01T21:08:00Z</dcterms:modified>
</cp:coreProperties>
</file>