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41B59" w14:textId="77777777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7E59E82A" w14:textId="05C4B5AB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r w:rsidR="00083DF4">
        <w:rPr>
          <w:rFonts w:ascii="Times New Roman" w:hAnsi="Times New Roman" w:cs="Times New Roman"/>
          <w:sz w:val="24"/>
          <w:szCs w:val="24"/>
        </w:rPr>
        <w:t>Apprentice cutler.</w:t>
      </w:r>
    </w:p>
    <w:p w14:paraId="5A2C945C" w14:textId="77777777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47199" w14:textId="77777777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6F52B" w14:textId="77777777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Hertwell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6AB82C63" w14:textId="667A0AEE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CF81869" w14:textId="13739924" w:rsidR="00083DF4" w:rsidRPr="00083DF4" w:rsidRDefault="00083DF4" w:rsidP="00083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1498-9</w:t>
      </w:r>
      <w:r>
        <w:rPr>
          <w:rFonts w:ascii="Times New Roman" w:hAnsi="Times New Roman" w:cs="Times New Roman"/>
          <w:sz w:val="24"/>
          <w:szCs w:val="24"/>
        </w:rPr>
        <w:tab/>
        <w:t>He had an apprentice called Richard Came(q.v.).</w:t>
      </w:r>
    </w:p>
    <w:p w14:paraId="14CD4C1D" w14:textId="77777777" w:rsidR="00083DF4" w:rsidRPr="00083DF4" w:rsidRDefault="00083DF4" w:rsidP="00083DF4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083DF4">
        <w:rPr>
          <w:rFonts w:ascii="Times New Roman" w:eastAsia="Times New Roman" w:hAnsi="Times New Roman" w:cs="Times New Roman"/>
          <w:sz w:val="24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 w:rsidRPr="00083DF4"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 w:rsidRPr="00083DF4">
        <w:rPr>
          <w:rFonts w:ascii="Times New Roman" w:eastAsia="Times New Roman" w:hAnsi="Times New Roman" w:cs="Times New Roman"/>
          <w:sz w:val="24"/>
          <w:szCs w:val="24"/>
        </w:rPr>
        <w:t xml:space="preserve"> published by the Cutlers’ Company 1916 p.371)</w:t>
      </w:r>
    </w:p>
    <w:p w14:paraId="22EDB174" w14:textId="77777777" w:rsidR="00083DF4" w:rsidRDefault="00083DF4" w:rsidP="00083DF4">
      <w:pPr>
        <w:pStyle w:val="NoSpacing"/>
        <w:rPr>
          <w:rFonts w:eastAsia="Times New Roman" w:cs="Times New Roman"/>
          <w:szCs w:val="24"/>
        </w:rPr>
      </w:pPr>
    </w:p>
    <w:p w14:paraId="13BD7C78" w14:textId="77777777" w:rsidR="00083DF4" w:rsidRDefault="00083DF4" w:rsidP="00083DF4">
      <w:pPr>
        <w:pStyle w:val="NoSpacing"/>
        <w:rPr>
          <w:rFonts w:eastAsia="Times New Roman" w:cs="Times New Roman"/>
          <w:szCs w:val="24"/>
        </w:rPr>
      </w:pPr>
    </w:p>
    <w:p w14:paraId="712ED31E" w14:textId="70F839D7" w:rsidR="005B59A3" w:rsidRDefault="005B59A3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2022</w:t>
      </w:r>
    </w:p>
    <w:p w14:paraId="7DCFD2A1" w14:textId="65245473" w:rsidR="00083DF4" w:rsidRDefault="00083DF4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March 2023</w:t>
      </w:r>
    </w:p>
    <w:p w14:paraId="3DC89F89" w14:textId="549D29DA" w:rsidR="009D5739" w:rsidRDefault="009D5739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41D63" w14:textId="4FE4FD52" w:rsidR="009D5739" w:rsidRPr="009D5739" w:rsidRDefault="009D5739" w:rsidP="005B5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6FC8F" w14:textId="77777777" w:rsidR="00BA00AB" w:rsidRPr="005B59A3" w:rsidRDefault="00BA00AB" w:rsidP="005B59A3"/>
    <w:sectPr w:rsidR="00BA00AB" w:rsidRPr="005B59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89D9A" w14:textId="77777777" w:rsidR="00BF68D8" w:rsidRDefault="00BF68D8" w:rsidP="009139A6">
      <w:r>
        <w:separator/>
      </w:r>
    </w:p>
  </w:endnote>
  <w:endnote w:type="continuationSeparator" w:id="0">
    <w:p w14:paraId="77053F1D" w14:textId="77777777" w:rsidR="00BF68D8" w:rsidRDefault="00BF68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02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B2A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9C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C9169" w14:textId="77777777" w:rsidR="00BF68D8" w:rsidRDefault="00BF68D8" w:rsidP="009139A6">
      <w:r>
        <w:separator/>
      </w:r>
    </w:p>
  </w:footnote>
  <w:footnote w:type="continuationSeparator" w:id="0">
    <w:p w14:paraId="1E2ED8D9" w14:textId="77777777" w:rsidR="00BF68D8" w:rsidRDefault="00BF68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46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C9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B6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A3"/>
    <w:rsid w:val="000666E0"/>
    <w:rsid w:val="00083DF4"/>
    <w:rsid w:val="002510B7"/>
    <w:rsid w:val="005B59A3"/>
    <w:rsid w:val="005C130B"/>
    <w:rsid w:val="00826F5C"/>
    <w:rsid w:val="009139A6"/>
    <w:rsid w:val="009448BB"/>
    <w:rsid w:val="009D5739"/>
    <w:rsid w:val="00A3176C"/>
    <w:rsid w:val="00AE65F8"/>
    <w:rsid w:val="00BA00AB"/>
    <w:rsid w:val="00BF68D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D1EB6"/>
  <w15:chartTrackingRefBased/>
  <w15:docId w15:val="{9EB33BE4-8D6E-4282-AFAF-5AC2DCC3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2022-05-07T18:40:00Z</dcterms:created>
  <dcterms:modified xsi:type="dcterms:W3CDTF">2023-03-06T09:37:00Z</dcterms:modified>
</cp:coreProperties>
</file>