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C9CC" w14:textId="77777777" w:rsidR="0031749E" w:rsidRDefault="0031749E" w:rsidP="003174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COKKYS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5E688A7F" w14:textId="77777777" w:rsidR="0031749E" w:rsidRDefault="0031749E" w:rsidP="003174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Abberley</w:t>
      </w:r>
      <w:proofErr w:type="spellEnd"/>
      <w:r>
        <w:rPr>
          <w:rFonts w:cs="Times New Roman"/>
          <w:szCs w:val="24"/>
        </w:rPr>
        <w:t>.</w:t>
      </w:r>
    </w:p>
    <w:p w14:paraId="6B961FD9" w14:textId="77777777" w:rsidR="0031749E" w:rsidRDefault="0031749E" w:rsidP="0031749E">
      <w:pPr>
        <w:pStyle w:val="NoSpacing"/>
        <w:rPr>
          <w:rFonts w:cs="Times New Roman"/>
          <w:szCs w:val="24"/>
        </w:rPr>
      </w:pPr>
    </w:p>
    <w:p w14:paraId="7950AF61" w14:textId="77777777" w:rsidR="0031749E" w:rsidRDefault="0031749E" w:rsidP="0031749E">
      <w:pPr>
        <w:pStyle w:val="NoSpacing"/>
        <w:rPr>
          <w:rFonts w:cs="Times New Roman"/>
          <w:szCs w:val="24"/>
        </w:rPr>
      </w:pPr>
    </w:p>
    <w:p w14:paraId="27651DA4" w14:textId="77777777" w:rsidR="0031749E" w:rsidRDefault="0031749E" w:rsidP="003174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Sep.1412</w:t>
      </w:r>
      <w:r>
        <w:rPr>
          <w:rFonts w:cs="Times New Roman"/>
          <w:szCs w:val="24"/>
        </w:rPr>
        <w:tab/>
        <w:t xml:space="preserve">He exchanged with John Hamond, Rector of </w:t>
      </w:r>
      <w:proofErr w:type="spellStart"/>
      <w:r>
        <w:rPr>
          <w:rFonts w:cs="Times New Roman"/>
          <w:szCs w:val="24"/>
        </w:rPr>
        <w:t>Bagington</w:t>
      </w:r>
      <w:proofErr w:type="spellEnd"/>
      <w:r>
        <w:rPr>
          <w:rFonts w:cs="Times New Roman"/>
          <w:szCs w:val="24"/>
        </w:rPr>
        <w:t>(q.v.).</w:t>
      </w:r>
    </w:p>
    <w:p w14:paraId="6D2EEABA" w14:textId="77777777" w:rsidR="0031749E" w:rsidRDefault="0031749E" w:rsidP="003174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E5191">
          <w:rPr>
            <w:rStyle w:val="Hyperlink"/>
            <w:rFonts w:cs="Times New Roman"/>
            <w:szCs w:val="24"/>
          </w:rPr>
          <w:t>www.melocki.org.uk/diocese/Abberley.html</w:t>
        </w:r>
      </w:hyperlink>
      <w:r>
        <w:rPr>
          <w:rFonts w:cs="Times New Roman"/>
          <w:szCs w:val="24"/>
        </w:rPr>
        <w:t xml:space="preserve"> )</w:t>
      </w:r>
    </w:p>
    <w:p w14:paraId="3BEFCCB8" w14:textId="77777777" w:rsidR="0031749E" w:rsidRDefault="0031749E" w:rsidP="0031749E">
      <w:pPr>
        <w:pStyle w:val="NoSpacing"/>
        <w:rPr>
          <w:rFonts w:cs="Times New Roman"/>
          <w:szCs w:val="24"/>
        </w:rPr>
      </w:pPr>
    </w:p>
    <w:p w14:paraId="798D7F17" w14:textId="77777777" w:rsidR="0031749E" w:rsidRDefault="0031749E" w:rsidP="0031749E">
      <w:pPr>
        <w:pStyle w:val="NoSpacing"/>
        <w:rPr>
          <w:rFonts w:cs="Times New Roman"/>
          <w:szCs w:val="24"/>
        </w:rPr>
      </w:pPr>
    </w:p>
    <w:p w14:paraId="445183CD" w14:textId="77777777" w:rsidR="0031749E" w:rsidRDefault="0031749E" w:rsidP="003174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January 2025</w:t>
      </w:r>
    </w:p>
    <w:p w14:paraId="28962A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73A8D" w14:textId="77777777" w:rsidR="0031749E" w:rsidRDefault="0031749E" w:rsidP="009139A6">
      <w:r>
        <w:separator/>
      </w:r>
    </w:p>
  </w:endnote>
  <w:endnote w:type="continuationSeparator" w:id="0">
    <w:p w14:paraId="39757209" w14:textId="77777777" w:rsidR="0031749E" w:rsidRDefault="003174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7E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F77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AD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73F43" w14:textId="77777777" w:rsidR="0031749E" w:rsidRDefault="0031749E" w:rsidP="009139A6">
      <w:r>
        <w:separator/>
      </w:r>
    </w:p>
  </w:footnote>
  <w:footnote w:type="continuationSeparator" w:id="0">
    <w:p w14:paraId="23AD97D1" w14:textId="77777777" w:rsidR="0031749E" w:rsidRDefault="003174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3A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AA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B6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9E"/>
    <w:rsid w:val="00044A86"/>
    <w:rsid w:val="000666E0"/>
    <w:rsid w:val="002510B7"/>
    <w:rsid w:val="00270799"/>
    <w:rsid w:val="0031749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7F043"/>
  <w15:chartTrackingRefBased/>
  <w15:docId w15:val="{D971BEFD-25A5-4998-AEFA-19DB3FC9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74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bberle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2025-01-31T17:31:00Z</dcterms:created>
  <dcterms:modified xsi:type="dcterms:W3CDTF">2025-01-31T17:32:00Z</dcterms:modified>
</cp:coreProperties>
</file>