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408114" w14:textId="05F3AB19" w:rsidR="00BA00AB" w:rsidRDefault="003B6BF7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Joan COKKYS</w:t>
      </w:r>
      <w:r>
        <w:rPr>
          <w:rFonts w:ascii="Times New Roman" w:hAnsi="Times New Roman" w:cs="Times New Roman"/>
          <w:sz w:val="24"/>
          <w:szCs w:val="24"/>
        </w:rPr>
        <w:t xml:space="preserve">      (fl.1479)</w:t>
      </w:r>
    </w:p>
    <w:p w14:paraId="6FF79FCB" w14:textId="13B9D01B" w:rsidR="003B6BF7" w:rsidRDefault="003B6BF7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late of Halesowen, Shropshire. Widow.</w:t>
      </w:r>
    </w:p>
    <w:p w14:paraId="5A714ADD" w14:textId="4751DCD2" w:rsidR="003B6BF7" w:rsidRDefault="003B6BF7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A914AA5" w14:textId="22E95411" w:rsidR="003B6BF7" w:rsidRDefault="003B6BF7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C4AC586" w14:textId="02581605" w:rsidR="003B6BF7" w:rsidRDefault="003B6BF7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9 May1479</w:t>
      </w:r>
      <w:r>
        <w:rPr>
          <w:rFonts w:ascii="Times New Roman" w:hAnsi="Times New Roman" w:cs="Times New Roman"/>
          <w:sz w:val="24"/>
          <w:szCs w:val="24"/>
        </w:rPr>
        <w:tab/>
        <w:t>She was granted a general pardon.     (C.P.R. 1476-85 p.164)</w:t>
      </w:r>
    </w:p>
    <w:p w14:paraId="085167A1" w14:textId="36014C9B" w:rsidR="003B6BF7" w:rsidRDefault="003B6BF7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AE49ADB" w14:textId="5F15BC31" w:rsidR="003B6BF7" w:rsidRDefault="003B6BF7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FE18EB9" w14:textId="43CED191" w:rsidR="003B6BF7" w:rsidRPr="003B6BF7" w:rsidRDefault="003B6BF7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June 2021</w:t>
      </w:r>
    </w:p>
    <w:sectPr w:rsidR="003B6BF7" w:rsidRPr="003B6BF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98BA95" w14:textId="77777777" w:rsidR="003B6BF7" w:rsidRDefault="003B6BF7" w:rsidP="009139A6">
      <w:r>
        <w:separator/>
      </w:r>
    </w:p>
  </w:endnote>
  <w:endnote w:type="continuationSeparator" w:id="0">
    <w:p w14:paraId="212524C6" w14:textId="77777777" w:rsidR="003B6BF7" w:rsidRDefault="003B6BF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511A2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512C88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F7A1B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A4A878" w14:textId="77777777" w:rsidR="003B6BF7" w:rsidRDefault="003B6BF7" w:rsidP="009139A6">
      <w:r>
        <w:separator/>
      </w:r>
    </w:p>
  </w:footnote>
  <w:footnote w:type="continuationSeparator" w:id="0">
    <w:p w14:paraId="42AF2EF9" w14:textId="77777777" w:rsidR="003B6BF7" w:rsidRDefault="003B6BF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9FB43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9455C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05D5D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6BF7"/>
    <w:rsid w:val="000666E0"/>
    <w:rsid w:val="002510B7"/>
    <w:rsid w:val="003B6BF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1C291C"/>
  <w15:chartTrackingRefBased/>
  <w15:docId w15:val="{8803E32F-5CED-43CC-8AF9-617601C0A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3</TotalTime>
  <Pages>1</Pages>
  <Words>22</Words>
  <Characters>132</Characters>
  <Application>Microsoft Office Word</Application>
  <DocSecurity>0</DocSecurity>
  <Lines>1</Lines>
  <Paragraphs>1</Paragraphs>
  <ScaleCrop>false</ScaleCrop>
  <Company/>
  <LinksUpToDate>false</LinksUpToDate>
  <CharactersWithSpaces>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2021-06-06T20:04:00Z</dcterms:created>
  <dcterms:modified xsi:type="dcterms:W3CDTF">2021-06-06T20:07:00Z</dcterms:modified>
</cp:coreProperties>
</file>