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F1329" w14:textId="77777777" w:rsidR="00412CDA" w:rsidRPr="00403DAB" w:rsidRDefault="00412CDA" w:rsidP="00412CDA">
      <w:pPr>
        <w:pStyle w:val="NoSpacing"/>
        <w:rPr>
          <w:rFonts w:cs="Times New Roman"/>
          <w:szCs w:val="24"/>
        </w:rPr>
      </w:pPr>
      <w:r w:rsidRPr="00403DAB">
        <w:rPr>
          <w:rFonts w:cs="Times New Roman"/>
          <w:szCs w:val="24"/>
          <w:u w:val="single"/>
        </w:rPr>
        <w:t>John COKKYNG</w:t>
      </w:r>
      <w:r w:rsidRPr="00403DAB">
        <w:rPr>
          <w:rFonts w:cs="Times New Roman"/>
          <w:szCs w:val="24"/>
        </w:rPr>
        <w:t xml:space="preserve">       (fl.1430)</w:t>
      </w:r>
    </w:p>
    <w:p w14:paraId="15FEDDDE" w14:textId="77777777" w:rsidR="00412CDA" w:rsidRPr="00403DAB" w:rsidRDefault="00412CDA" w:rsidP="00412CDA">
      <w:pPr>
        <w:pStyle w:val="NoSpacing"/>
        <w:rPr>
          <w:rFonts w:cs="Times New Roman"/>
          <w:szCs w:val="24"/>
        </w:rPr>
      </w:pPr>
    </w:p>
    <w:p w14:paraId="6D925C8C" w14:textId="77777777" w:rsidR="00412CDA" w:rsidRPr="00403DAB" w:rsidRDefault="00412CDA" w:rsidP="00412CDA">
      <w:pPr>
        <w:pStyle w:val="NoSpacing"/>
        <w:rPr>
          <w:rFonts w:cs="Times New Roman"/>
          <w:szCs w:val="24"/>
        </w:rPr>
      </w:pPr>
    </w:p>
    <w:p w14:paraId="22F54AF7" w14:textId="77777777" w:rsidR="00412CDA" w:rsidRDefault="00412CDA" w:rsidP="00412CDA">
      <w:pPr>
        <w:pStyle w:val="NoSpacing"/>
        <w:rPr>
          <w:rFonts w:cs="Times New Roman"/>
          <w:szCs w:val="24"/>
        </w:rPr>
      </w:pPr>
      <w:r w:rsidRPr="00403DAB">
        <w:rPr>
          <w:rFonts w:cs="Times New Roman"/>
          <w:szCs w:val="24"/>
        </w:rPr>
        <w:tab/>
        <w:t>1430</w:t>
      </w:r>
      <w:r w:rsidRPr="00403DAB">
        <w:rPr>
          <w:rFonts w:cs="Times New Roman"/>
          <w:szCs w:val="24"/>
        </w:rPr>
        <w:tab/>
        <w:t xml:space="preserve">He specified </w:t>
      </w:r>
      <w:r>
        <w:rPr>
          <w:rFonts w:cs="Times New Roman"/>
          <w:szCs w:val="24"/>
        </w:rPr>
        <w:t xml:space="preserve">that he wanted to be buried next to his first wife in </w:t>
      </w:r>
    </w:p>
    <w:p w14:paraId="3749B2FB" w14:textId="77777777" w:rsidR="00412CDA" w:rsidRDefault="00412CDA" w:rsidP="00412C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St.Mary</w:t>
      </w:r>
      <w:proofErr w:type="spellEnd"/>
      <w:r>
        <w:rPr>
          <w:rFonts w:cs="Times New Roman"/>
          <w:szCs w:val="24"/>
        </w:rPr>
        <w:t xml:space="preserve"> Redcliffe.</w:t>
      </w:r>
    </w:p>
    <w:p w14:paraId="21642B71" w14:textId="77777777" w:rsidR="00412CDA" w:rsidRDefault="00412CDA" w:rsidP="00412C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(“Late Medieval Bristol, Time Space and Power” by Peter Fleming published  </w:t>
      </w:r>
    </w:p>
    <w:p w14:paraId="1AE342E1" w14:textId="77777777" w:rsidR="00412CDA" w:rsidRDefault="00412CDA" w:rsidP="00412CDA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in 2024 by the Yorkist History Trust pp.94-5)</w:t>
      </w:r>
    </w:p>
    <w:p w14:paraId="1B896764" w14:textId="77777777" w:rsidR="00412CDA" w:rsidRDefault="00412CDA" w:rsidP="00412CDA">
      <w:pPr>
        <w:pStyle w:val="NoSpacing"/>
        <w:rPr>
          <w:rFonts w:cs="Times New Roman"/>
          <w:szCs w:val="24"/>
        </w:rPr>
      </w:pPr>
    </w:p>
    <w:p w14:paraId="01501CE8" w14:textId="77777777" w:rsidR="00412CDA" w:rsidRDefault="00412CDA" w:rsidP="00412CDA">
      <w:pPr>
        <w:pStyle w:val="NoSpacing"/>
        <w:rPr>
          <w:rFonts w:cs="Times New Roman"/>
          <w:szCs w:val="24"/>
        </w:rPr>
      </w:pPr>
    </w:p>
    <w:p w14:paraId="79719EE2" w14:textId="77777777" w:rsidR="00412CDA" w:rsidRDefault="00412CDA" w:rsidP="00412C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July 2025</w:t>
      </w:r>
    </w:p>
    <w:p w14:paraId="04DFC5A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E367D" w14:textId="77777777" w:rsidR="00412CDA" w:rsidRDefault="00412CDA" w:rsidP="009139A6">
      <w:r>
        <w:separator/>
      </w:r>
    </w:p>
  </w:endnote>
  <w:endnote w:type="continuationSeparator" w:id="0">
    <w:p w14:paraId="26D8ECD2" w14:textId="77777777" w:rsidR="00412CDA" w:rsidRDefault="00412CD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417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7E67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DB30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3A0A6" w14:textId="77777777" w:rsidR="00412CDA" w:rsidRDefault="00412CDA" w:rsidP="009139A6">
      <w:r>
        <w:separator/>
      </w:r>
    </w:p>
  </w:footnote>
  <w:footnote w:type="continuationSeparator" w:id="0">
    <w:p w14:paraId="7FA8436A" w14:textId="77777777" w:rsidR="00412CDA" w:rsidRDefault="00412CD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0C0B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DAD0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7C16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CDA"/>
    <w:rsid w:val="000666E0"/>
    <w:rsid w:val="000905E1"/>
    <w:rsid w:val="000A2E7A"/>
    <w:rsid w:val="001307AC"/>
    <w:rsid w:val="00190DFA"/>
    <w:rsid w:val="002510B7"/>
    <w:rsid w:val="00270799"/>
    <w:rsid w:val="002737D5"/>
    <w:rsid w:val="00357E4A"/>
    <w:rsid w:val="00412CD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568F3"/>
  <w15:chartTrackingRefBased/>
  <w15:docId w15:val="{C9069371-A913-44A2-988E-1CCC54911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2025-07-06T20:13:00Z</dcterms:created>
  <dcterms:modified xsi:type="dcterms:W3CDTF">2025-07-06T20:13:00Z</dcterms:modified>
</cp:coreProperties>
</file>