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841EE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COKKISLEY</w:t>
      </w:r>
      <w:r>
        <w:rPr>
          <w:rFonts w:ascii="Times New Roman" w:hAnsi="Times New Roman" w:cs="Times New Roman"/>
          <w:lang w:val="en-US"/>
        </w:rPr>
        <w:t xml:space="preserve">       (fl.1491)</w:t>
      </w:r>
    </w:p>
    <w:p w14:paraId="5F362AF7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Shearman.</w:t>
      </w:r>
    </w:p>
    <w:p w14:paraId="3C1B27F6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</w:p>
    <w:p w14:paraId="78D8E739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</w:p>
    <w:p w14:paraId="342B7443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1491</w:t>
      </w:r>
      <w:r>
        <w:rPr>
          <w:rFonts w:ascii="Times New Roman" w:hAnsi="Times New Roman" w:cs="Times New Roman"/>
          <w:lang w:val="en-US"/>
        </w:rPr>
        <w:tab/>
        <w:t>David Panter of London, goldsmith(q.v.),  brought a plaint of trespass</w:t>
      </w:r>
    </w:p>
    <w:p w14:paraId="0218003E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against him and many others.      ( </w:t>
      </w:r>
      <w:hyperlink r:id="rId6" w:history="1">
        <w:r w:rsidRPr="008D6667">
          <w:rPr>
            <w:rStyle w:val="Hyperlink"/>
            <w:rFonts w:ascii="Times New Roman" w:hAnsi="Times New Roman" w:cs="Times New Roman"/>
            <w:lang w:val="en-US"/>
          </w:rPr>
          <w:t>https://waalt.uh.edu/index.php/KB27/918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DCDEC17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</w:p>
    <w:p w14:paraId="0FE71696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</w:p>
    <w:p w14:paraId="2F5A3602" w14:textId="77777777" w:rsidR="00B7568E" w:rsidRDefault="00B7568E" w:rsidP="00B7568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20 April 2026</w:t>
      </w:r>
    </w:p>
    <w:p w14:paraId="40991AD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5FB30" w14:textId="77777777" w:rsidR="008F14A0" w:rsidRDefault="008F14A0" w:rsidP="00086E2C">
      <w:pPr>
        <w:spacing w:after="0" w:line="240" w:lineRule="auto"/>
      </w:pPr>
      <w:r>
        <w:separator/>
      </w:r>
    </w:p>
  </w:endnote>
  <w:endnote w:type="continuationSeparator" w:id="0">
    <w:p w14:paraId="4C086229" w14:textId="77777777" w:rsidR="008F14A0" w:rsidRDefault="008F14A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7A0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6384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5BF2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B25E5" w14:textId="77777777" w:rsidR="008F14A0" w:rsidRDefault="008F14A0" w:rsidP="00086E2C">
      <w:pPr>
        <w:spacing w:after="0" w:line="240" w:lineRule="auto"/>
      </w:pPr>
      <w:r>
        <w:separator/>
      </w:r>
    </w:p>
  </w:footnote>
  <w:footnote w:type="continuationSeparator" w:id="0">
    <w:p w14:paraId="2AF73257" w14:textId="77777777" w:rsidR="008F14A0" w:rsidRDefault="008F14A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282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C3D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A0C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68E"/>
    <w:rsid w:val="00086E2C"/>
    <w:rsid w:val="000A2E7A"/>
    <w:rsid w:val="002244B7"/>
    <w:rsid w:val="00314D94"/>
    <w:rsid w:val="00617568"/>
    <w:rsid w:val="006E68FA"/>
    <w:rsid w:val="008F14A0"/>
    <w:rsid w:val="00B7568E"/>
    <w:rsid w:val="00BD706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F871"/>
  <w15:chartTrackingRefBased/>
  <w15:docId w15:val="{29645086-55AF-4F60-B08C-7F8132D8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756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56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2026-04-22T20:37:00Z</dcterms:created>
  <dcterms:modified xsi:type="dcterms:W3CDTF">2026-04-22T20:37:00Z</dcterms:modified>
</cp:coreProperties>
</file>