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38534" w14:textId="77777777" w:rsidR="00F66DB5" w:rsidRDefault="00F66DB5" w:rsidP="00F66D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COKKET</w:t>
      </w:r>
      <w:r>
        <w:rPr>
          <w:rFonts w:ascii="Times New Roman" w:hAnsi="Times New Roman" w:cs="Times New Roman"/>
          <w:sz w:val="24"/>
          <w:szCs w:val="24"/>
        </w:rPr>
        <w:t xml:space="preserve">       (fl.1489)</w:t>
      </w:r>
    </w:p>
    <w:p w14:paraId="5D2A0F47" w14:textId="3FAFD465" w:rsidR="00F66DB5" w:rsidRDefault="00F66DB5" w:rsidP="00F66D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29245D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31990C82" w14:textId="77777777" w:rsidR="00F66DB5" w:rsidRDefault="00F66DB5" w:rsidP="00F66D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81986A" w14:textId="77777777" w:rsidR="00F66DB5" w:rsidRDefault="00F66DB5" w:rsidP="00F66D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C0F566" w14:textId="77777777" w:rsidR="00F66DB5" w:rsidRDefault="00F66DB5" w:rsidP="00F66D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He became apprenticed to William Store, cutler(q.v.).</w:t>
      </w:r>
    </w:p>
    <w:p w14:paraId="02930A33" w14:textId="77777777" w:rsidR="00F66DB5" w:rsidRDefault="00F66DB5" w:rsidP="00F66D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5DFAE638" w14:textId="77777777" w:rsidR="00F66DB5" w:rsidRDefault="00F66DB5" w:rsidP="00F66D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EEC2D" w14:textId="77777777" w:rsidR="00F66DB5" w:rsidRDefault="00F66DB5" w:rsidP="00F66D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977887" w14:textId="77777777" w:rsidR="00F66DB5" w:rsidRDefault="00F66DB5" w:rsidP="00F66D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2022</w:t>
      </w:r>
    </w:p>
    <w:p w14:paraId="326ACBB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2F10D" w14:textId="77777777" w:rsidR="003A348A" w:rsidRDefault="003A348A" w:rsidP="009139A6">
      <w:r>
        <w:separator/>
      </w:r>
    </w:p>
  </w:endnote>
  <w:endnote w:type="continuationSeparator" w:id="0">
    <w:p w14:paraId="56FA8F5C" w14:textId="77777777" w:rsidR="003A348A" w:rsidRDefault="003A34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934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3541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21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A2057" w14:textId="77777777" w:rsidR="003A348A" w:rsidRDefault="003A348A" w:rsidP="009139A6">
      <w:r>
        <w:separator/>
      </w:r>
    </w:p>
  </w:footnote>
  <w:footnote w:type="continuationSeparator" w:id="0">
    <w:p w14:paraId="1F20AFCE" w14:textId="77777777" w:rsidR="003A348A" w:rsidRDefault="003A34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1B2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2C0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87A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DB5"/>
    <w:rsid w:val="000666E0"/>
    <w:rsid w:val="002510B7"/>
    <w:rsid w:val="0029245D"/>
    <w:rsid w:val="003A348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6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14DC2"/>
  <w15:chartTrackingRefBased/>
  <w15:docId w15:val="{2319BFD1-54BF-4880-90FB-7525C5109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2022-07-15T22:00:00Z</dcterms:created>
  <dcterms:modified xsi:type="dcterms:W3CDTF">2023-03-03T10:07:00Z</dcterms:modified>
</cp:coreProperties>
</file>