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7F7E" w14:textId="0EACD1E1" w:rsidR="00BA00AB" w:rsidRDefault="006258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COKKES (COKKYS, COCKES)</w:t>
      </w:r>
      <w:r>
        <w:rPr>
          <w:rFonts w:cs="Times New Roman"/>
          <w:szCs w:val="24"/>
        </w:rPr>
        <w:t xml:space="preserve">        (fl.1484)</w:t>
      </w:r>
    </w:p>
    <w:p w14:paraId="69750BCA" w14:textId="544FDD32" w:rsidR="00625835" w:rsidRDefault="006258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Minehead. Fisher.</w:t>
      </w:r>
    </w:p>
    <w:p w14:paraId="0421C0BC" w14:textId="77777777" w:rsidR="00625835" w:rsidRDefault="00625835" w:rsidP="009139A6">
      <w:pPr>
        <w:pStyle w:val="NoSpacing"/>
        <w:rPr>
          <w:rFonts w:cs="Times New Roman"/>
          <w:szCs w:val="24"/>
        </w:rPr>
      </w:pPr>
    </w:p>
    <w:p w14:paraId="74125873" w14:textId="77777777" w:rsidR="00625835" w:rsidRDefault="00625835" w:rsidP="009139A6">
      <w:pPr>
        <w:pStyle w:val="NoSpacing"/>
        <w:rPr>
          <w:rFonts w:cs="Times New Roman"/>
          <w:szCs w:val="24"/>
        </w:rPr>
      </w:pPr>
    </w:p>
    <w:p w14:paraId="4893C73E" w14:textId="047605B6" w:rsidR="00625835" w:rsidRDefault="0062583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 of the custom and subsidy of Minehead.</w:t>
      </w:r>
    </w:p>
    <w:p w14:paraId="5117A029" w14:textId="77777777" w:rsidR="00625835" w:rsidRDefault="00625835" w:rsidP="006258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Pardon Rolls of Richard III 1484-5” ed. Hannes Kleineke, </w:t>
      </w:r>
    </w:p>
    <w:p w14:paraId="1268228F" w14:textId="6A79CD47" w:rsidR="00625835" w:rsidRDefault="00625835" w:rsidP="006258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10)</w:t>
      </w:r>
    </w:p>
    <w:p w14:paraId="6C1629E7" w14:textId="77777777" w:rsidR="00625835" w:rsidRDefault="00625835" w:rsidP="00625835">
      <w:pPr>
        <w:pStyle w:val="NoSpacing"/>
        <w:rPr>
          <w:rFonts w:cs="Times New Roman"/>
          <w:szCs w:val="24"/>
        </w:rPr>
      </w:pPr>
    </w:p>
    <w:p w14:paraId="5D12B2DE" w14:textId="77777777" w:rsidR="00625835" w:rsidRDefault="00625835" w:rsidP="00625835">
      <w:pPr>
        <w:pStyle w:val="NoSpacing"/>
        <w:rPr>
          <w:rFonts w:cs="Times New Roman"/>
          <w:szCs w:val="24"/>
        </w:rPr>
      </w:pPr>
    </w:p>
    <w:p w14:paraId="044C3F7D" w14:textId="7D61E378" w:rsidR="00625835" w:rsidRDefault="00625835" w:rsidP="006258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Feb.1484</w:t>
      </w:r>
      <w:r>
        <w:rPr>
          <w:rFonts w:cs="Times New Roman"/>
          <w:szCs w:val="24"/>
        </w:rPr>
        <w:tab/>
        <w:t>He was granted a general pardon.   (ibid.)</w:t>
      </w:r>
    </w:p>
    <w:p w14:paraId="1FD38872" w14:textId="77777777" w:rsidR="00625835" w:rsidRDefault="00625835" w:rsidP="00625835">
      <w:pPr>
        <w:pStyle w:val="NoSpacing"/>
        <w:rPr>
          <w:rFonts w:cs="Times New Roman"/>
          <w:szCs w:val="24"/>
        </w:rPr>
      </w:pPr>
    </w:p>
    <w:p w14:paraId="035373CE" w14:textId="77777777" w:rsidR="00625835" w:rsidRDefault="00625835" w:rsidP="00625835">
      <w:pPr>
        <w:pStyle w:val="NoSpacing"/>
        <w:rPr>
          <w:rFonts w:cs="Times New Roman"/>
          <w:szCs w:val="24"/>
        </w:rPr>
      </w:pPr>
    </w:p>
    <w:p w14:paraId="73FA26C8" w14:textId="5DD83674" w:rsidR="00625835" w:rsidRPr="007F32B5" w:rsidRDefault="00625835" w:rsidP="006258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46B1C71B" w14:textId="77777777" w:rsidR="00625835" w:rsidRPr="00625835" w:rsidRDefault="00625835" w:rsidP="009139A6">
      <w:pPr>
        <w:pStyle w:val="NoSpacing"/>
        <w:rPr>
          <w:rFonts w:cs="Times New Roman"/>
          <w:szCs w:val="24"/>
        </w:rPr>
      </w:pPr>
    </w:p>
    <w:sectPr w:rsidR="00625835" w:rsidRPr="006258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C310F" w14:textId="77777777" w:rsidR="00625835" w:rsidRDefault="00625835" w:rsidP="009139A6">
      <w:r>
        <w:separator/>
      </w:r>
    </w:p>
  </w:endnote>
  <w:endnote w:type="continuationSeparator" w:id="0">
    <w:p w14:paraId="19A5E465" w14:textId="77777777" w:rsidR="00625835" w:rsidRDefault="006258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0A0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3F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D5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ED017" w14:textId="77777777" w:rsidR="00625835" w:rsidRDefault="00625835" w:rsidP="009139A6">
      <w:r>
        <w:separator/>
      </w:r>
    </w:p>
  </w:footnote>
  <w:footnote w:type="continuationSeparator" w:id="0">
    <w:p w14:paraId="70BE8372" w14:textId="77777777" w:rsidR="00625835" w:rsidRDefault="006258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05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788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3D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35"/>
    <w:rsid w:val="000666E0"/>
    <w:rsid w:val="002510B7"/>
    <w:rsid w:val="00270799"/>
    <w:rsid w:val="005C130B"/>
    <w:rsid w:val="0062583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8BB1F"/>
  <w15:chartTrackingRefBased/>
  <w15:docId w15:val="{51B7ADFE-AF8D-49E1-B0D1-7B4E6BF0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2024-03-06T20:50:00Z</dcterms:created>
  <dcterms:modified xsi:type="dcterms:W3CDTF">2024-03-06T21:09:00Z</dcterms:modified>
</cp:coreProperties>
</file>