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7BF13" w14:textId="77777777" w:rsidR="00955AA5" w:rsidRDefault="00955AA5" w:rsidP="00955A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COKKES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fl.1435)</w:t>
      </w:r>
    </w:p>
    <w:p w14:paraId="356A0F4C" w14:textId="77777777" w:rsidR="00955AA5" w:rsidRDefault="00955AA5" w:rsidP="00955A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Ludlow.</w:t>
      </w:r>
    </w:p>
    <w:p w14:paraId="40D9B6D1" w14:textId="77777777" w:rsidR="00955AA5" w:rsidRDefault="00955AA5" w:rsidP="00955AA5">
      <w:pPr>
        <w:pStyle w:val="NoSpacing"/>
        <w:rPr>
          <w:rFonts w:cs="Times New Roman"/>
          <w:szCs w:val="24"/>
        </w:rPr>
      </w:pPr>
    </w:p>
    <w:p w14:paraId="7B475274" w14:textId="77777777" w:rsidR="00955AA5" w:rsidRDefault="00955AA5" w:rsidP="00955AA5">
      <w:pPr>
        <w:pStyle w:val="NoSpacing"/>
        <w:rPr>
          <w:rFonts w:cs="Times New Roman"/>
          <w:szCs w:val="24"/>
        </w:rPr>
      </w:pPr>
    </w:p>
    <w:p w14:paraId="7A3326DF" w14:textId="77777777" w:rsidR="00955AA5" w:rsidRDefault="00955AA5" w:rsidP="00955A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Mar.1435</w:t>
      </w:r>
      <w:r>
        <w:rPr>
          <w:rFonts w:cs="Times New Roman"/>
          <w:szCs w:val="24"/>
        </w:rPr>
        <w:tab/>
        <w:t xml:space="preserve">He held a tenement in Nether </w:t>
      </w:r>
      <w:proofErr w:type="spellStart"/>
      <w:r>
        <w:rPr>
          <w:rFonts w:cs="Times New Roman"/>
          <w:szCs w:val="24"/>
        </w:rPr>
        <w:t>Galdford</w:t>
      </w:r>
      <w:proofErr w:type="spellEnd"/>
      <w:r>
        <w:rPr>
          <w:rFonts w:cs="Times New Roman"/>
          <w:szCs w:val="24"/>
        </w:rPr>
        <w:t>.</w:t>
      </w:r>
    </w:p>
    <w:p w14:paraId="1767273C" w14:textId="77777777" w:rsidR="00955AA5" w:rsidRDefault="00955AA5" w:rsidP="00955A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(“Deeds of the Palmers’ Gild of Ludlow” ed. </w:t>
      </w:r>
      <w:proofErr w:type="spellStart"/>
      <w:r>
        <w:rPr>
          <w:rFonts w:cs="Times New Roman"/>
          <w:szCs w:val="24"/>
        </w:rPr>
        <w:t>M.</w:t>
      </w:r>
      <w:proofErr w:type="gramStart"/>
      <w:r>
        <w:rPr>
          <w:rFonts w:cs="Times New Roman"/>
          <w:szCs w:val="24"/>
        </w:rPr>
        <w:t>A.Faraday</w:t>
      </w:r>
      <w:proofErr w:type="spellEnd"/>
      <w:proofErr w:type="gramEnd"/>
      <w:r>
        <w:rPr>
          <w:rFonts w:cs="Times New Roman"/>
          <w:szCs w:val="24"/>
        </w:rPr>
        <w:t xml:space="preserve"> p.22)</w:t>
      </w:r>
    </w:p>
    <w:p w14:paraId="6B58E3C3" w14:textId="77777777" w:rsidR="00955AA5" w:rsidRDefault="00955AA5" w:rsidP="00955A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still held the tenement.  (ibid.)</w:t>
      </w:r>
    </w:p>
    <w:p w14:paraId="4C26AE2B" w14:textId="77777777" w:rsidR="00955AA5" w:rsidRDefault="00955AA5" w:rsidP="00955AA5">
      <w:pPr>
        <w:pStyle w:val="NoSpacing"/>
        <w:rPr>
          <w:rFonts w:cs="Times New Roman"/>
          <w:szCs w:val="24"/>
        </w:rPr>
      </w:pPr>
    </w:p>
    <w:p w14:paraId="02F48B0E" w14:textId="77777777" w:rsidR="00955AA5" w:rsidRDefault="00955AA5" w:rsidP="00955AA5">
      <w:pPr>
        <w:pStyle w:val="NoSpacing"/>
        <w:rPr>
          <w:rFonts w:cs="Times New Roman"/>
          <w:szCs w:val="24"/>
        </w:rPr>
      </w:pPr>
    </w:p>
    <w:p w14:paraId="7A874CFB" w14:textId="77777777" w:rsidR="00955AA5" w:rsidRDefault="00955AA5" w:rsidP="00955A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2020</w:t>
      </w:r>
    </w:p>
    <w:p w14:paraId="6CCA2A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057D7" w14:textId="77777777" w:rsidR="00955AA5" w:rsidRDefault="00955AA5" w:rsidP="009139A6">
      <w:r>
        <w:separator/>
      </w:r>
    </w:p>
  </w:endnote>
  <w:endnote w:type="continuationSeparator" w:id="0">
    <w:p w14:paraId="3E17FF7B" w14:textId="77777777" w:rsidR="00955AA5" w:rsidRDefault="00955A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D9C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49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84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2BEEE" w14:textId="77777777" w:rsidR="00955AA5" w:rsidRDefault="00955AA5" w:rsidP="009139A6">
      <w:r>
        <w:separator/>
      </w:r>
    </w:p>
  </w:footnote>
  <w:footnote w:type="continuationSeparator" w:id="0">
    <w:p w14:paraId="5B8CA5FE" w14:textId="77777777" w:rsidR="00955AA5" w:rsidRDefault="00955A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D88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45F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E8A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A5"/>
    <w:rsid w:val="000666E0"/>
    <w:rsid w:val="002510B7"/>
    <w:rsid w:val="005C130B"/>
    <w:rsid w:val="00826F5C"/>
    <w:rsid w:val="009139A6"/>
    <w:rsid w:val="009448BB"/>
    <w:rsid w:val="00947624"/>
    <w:rsid w:val="00955AA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E537"/>
  <w15:chartTrackingRefBased/>
  <w15:docId w15:val="{831A8C28-8805-4A31-8B87-7C2C91AB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2023-08-15T09:12:00Z</dcterms:created>
  <dcterms:modified xsi:type="dcterms:W3CDTF">2023-08-15T09:13:00Z</dcterms:modified>
</cp:coreProperties>
</file>