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COKKES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Henley-in-Arden,</w:t>
      </w:r>
    </w:p>
    <w:p w:rsidR="002E7238" w:rsidRDefault="002E7238" w:rsidP="002E72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Warwickshire, into lands of the late Baldwin Freville(q.v.) (son of Sir Baldwin).</w:t>
      </w:r>
    </w:p>
    <w:p w:rsidR="002E7238" w:rsidRDefault="002E7238" w:rsidP="002E72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720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21-132)</w:t>
      </w:r>
    </w:p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E7238" w:rsidRDefault="002E7238" w:rsidP="002E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  <w:bookmarkStart w:id="0" w:name="_GoBack"/>
      <w:bookmarkEnd w:id="0"/>
    </w:p>
    <w:sectPr w:rsidR="00DD5B8A" w:rsidRPr="002E72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38" w:rsidRDefault="002E7238" w:rsidP="00564E3C">
      <w:pPr>
        <w:spacing w:after="0" w:line="240" w:lineRule="auto"/>
      </w:pPr>
      <w:r>
        <w:separator/>
      </w:r>
    </w:p>
  </w:endnote>
  <w:endnote w:type="continuationSeparator" w:id="0">
    <w:p w:rsidR="002E7238" w:rsidRDefault="002E723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7238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38" w:rsidRDefault="002E7238" w:rsidP="00564E3C">
      <w:pPr>
        <w:spacing w:after="0" w:line="240" w:lineRule="auto"/>
      </w:pPr>
      <w:r>
        <w:separator/>
      </w:r>
    </w:p>
  </w:footnote>
  <w:footnote w:type="continuationSeparator" w:id="0">
    <w:p w:rsidR="002E7238" w:rsidRDefault="002E723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238"/>
    <w:rsid w:val="002E723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EE0E5"/>
  <w15:chartTrackingRefBased/>
  <w15:docId w15:val="{B69BA412-8B5C-479F-94C4-B82E8EC5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E7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2015-12-08T20:32:00Z</dcterms:created>
  <dcterms:modified xsi:type="dcterms:W3CDTF">2015-12-08T20:33:00Z</dcterms:modified>
</cp:coreProperties>
</file>