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E22CB" w14:textId="77777777" w:rsidR="00980B32" w:rsidRDefault="00980B32" w:rsidP="00980B32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Robert COKKES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0B29ACC7" w14:textId="77777777" w:rsidR="00980B32" w:rsidRDefault="00980B32" w:rsidP="00980B32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Canterbury. Gentleman.</w:t>
      </w:r>
    </w:p>
    <w:p w14:paraId="58D5F867" w14:textId="77777777" w:rsidR="00980B32" w:rsidRDefault="00980B32" w:rsidP="00980B32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3A76468" w14:textId="77777777" w:rsidR="00980B32" w:rsidRDefault="00980B32" w:rsidP="00980B32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7C3AD37" w14:textId="77777777" w:rsidR="00980B32" w:rsidRDefault="00980B32" w:rsidP="00980B32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Michael Michell of Luca brought a plaint of debt against him.</w:t>
      </w:r>
    </w:p>
    <w:p w14:paraId="58D9031A" w14:textId="77777777" w:rsidR="00980B32" w:rsidRDefault="00980B32" w:rsidP="00980B3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1858DA68" w14:textId="77777777" w:rsidR="00980B32" w:rsidRDefault="00980B32" w:rsidP="00980B3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3BF9915" w14:textId="77777777" w:rsidR="00980B32" w:rsidRDefault="00980B32" w:rsidP="00980B3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860712E" w14:textId="77777777" w:rsidR="00980B32" w:rsidRDefault="00980B32" w:rsidP="00980B32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15 January 2022</w:t>
      </w:r>
    </w:p>
    <w:p w14:paraId="31CCB34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910FF" w14:textId="77777777" w:rsidR="00980B32" w:rsidRDefault="00980B32" w:rsidP="009139A6">
      <w:r>
        <w:separator/>
      </w:r>
    </w:p>
  </w:endnote>
  <w:endnote w:type="continuationSeparator" w:id="0">
    <w:p w14:paraId="3F3BEE0A" w14:textId="77777777" w:rsidR="00980B32" w:rsidRDefault="00980B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7DA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CD57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A03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66E4E" w14:textId="77777777" w:rsidR="00980B32" w:rsidRDefault="00980B32" w:rsidP="009139A6">
      <w:r>
        <w:separator/>
      </w:r>
    </w:p>
  </w:footnote>
  <w:footnote w:type="continuationSeparator" w:id="0">
    <w:p w14:paraId="68C506A6" w14:textId="77777777" w:rsidR="00980B32" w:rsidRDefault="00980B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B5E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2BB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A63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B32"/>
    <w:rsid w:val="000666E0"/>
    <w:rsid w:val="002510B7"/>
    <w:rsid w:val="005C130B"/>
    <w:rsid w:val="00826F5C"/>
    <w:rsid w:val="009139A6"/>
    <w:rsid w:val="009448BB"/>
    <w:rsid w:val="00980B32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26827"/>
  <w15:chartTrackingRefBased/>
  <w15:docId w15:val="{641DEFF0-E66C-4840-B6AA-1FD5A8DC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80B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2022-02-16T15:03:00Z</dcterms:created>
  <dcterms:modified xsi:type="dcterms:W3CDTF">2022-02-16T15:04:00Z</dcterms:modified>
</cp:coreProperties>
</file>