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B7445" w14:textId="77777777" w:rsidR="00EA0694" w:rsidRDefault="00EA0694" w:rsidP="00EA0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COKKES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35987D4B" w14:textId="77777777" w:rsidR="00EA0694" w:rsidRDefault="00EA0694" w:rsidP="00EA0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Lewes, Sussex. Chapman.</w:t>
      </w:r>
    </w:p>
    <w:p w14:paraId="360B7466" w14:textId="77777777" w:rsidR="00EA0694" w:rsidRDefault="00EA0694" w:rsidP="00EA06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7D31D6" w14:textId="77777777" w:rsidR="00EA0694" w:rsidRDefault="00EA0694" w:rsidP="00EA06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EDD535" w14:textId="77777777" w:rsidR="00EA0694" w:rsidRDefault="00EA0694" w:rsidP="00EA0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May1478</w:t>
      </w:r>
      <w:r>
        <w:rPr>
          <w:rFonts w:ascii="Times New Roman" w:hAnsi="Times New Roman" w:cs="Times New Roman"/>
          <w:sz w:val="24"/>
          <w:szCs w:val="24"/>
        </w:rPr>
        <w:tab/>
        <w:t>Gift of his goods and chattels to Thomas Hill of London, Alderman(q.v.),</w:t>
      </w:r>
    </w:p>
    <w:p w14:paraId="78190C78" w14:textId="77777777" w:rsidR="00EA0694" w:rsidRDefault="00EA0694" w:rsidP="00EA0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Cobold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mercer(q.v.),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Chirche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74005CF7" w14:textId="77777777" w:rsidR="00EA0694" w:rsidRDefault="00EA0694" w:rsidP="00EA0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haberdasher(q.v.),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Rese of Lewes(q.v.).</w:t>
      </w:r>
    </w:p>
    <w:p w14:paraId="4CFB55DB" w14:textId="77777777" w:rsidR="00EA0694" w:rsidRDefault="00EA0694" w:rsidP="00EA0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p.109)</w:t>
      </w:r>
    </w:p>
    <w:p w14:paraId="6119A293" w14:textId="77777777" w:rsidR="00EA0694" w:rsidRDefault="00EA0694" w:rsidP="00EA06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7ED073" w14:textId="77777777" w:rsidR="00EA0694" w:rsidRDefault="00EA0694" w:rsidP="00EA06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0F8699" w14:textId="77777777" w:rsidR="00EA0694" w:rsidRDefault="00EA0694" w:rsidP="00EA069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September 2021</w:t>
      </w:r>
    </w:p>
    <w:p w14:paraId="6E49A47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31F21" w14:textId="77777777" w:rsidR="00EA0694" w:rsidRDefault="00EA0694" w:rsidP="009139A6">
      <w:r>
        <w:separator/>
      </w:r>
    </w:p>
  </w:endnote>
  <w:endnote w:type="continuationSeparator" w:id="0">
    <w:p w14:paraId="38B37066" w14:textId="77777777" w:rsidR="00EA0694" w:rsidRDefault="00EA06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5B7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86F5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D8E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877A0" w14:textId="77777777" w:rsidR="00EA0694" w:rsidRDefault="00EA0694" w:rsidP="009139A6">
      <w:r>
        <w:separator/>
      </w:r>
    </w:p>
  </w:footnote>
  <w:footnote w:type="continuationSeparator" w:id="0">
    <w:p w14:paraId="7CD8B9A0" w14:textId="77777777" w:rsidR="00EA0694" w:rsidRDefault="00EA06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8D5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EC0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DDE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9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069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0AFE0"/>
  <w15:chartTrackingRefBased/>
  <w15:docId w15:val="{BE325A2B-8634-43F2-BCC0-8A54AE2D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2021-09-09T16:21:00Z</dcterms:created>
  <dcterms:modified xsi:type="dcterms:W3CDTF">2021-09-09T16:21:00Z</dcterms:modified>
</cp:coreProperties>
</file>