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A7" w:rsidRDefault="005F46A7" w:rsidP="005F46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COKKES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F46A7" w:rsidRDefault="005F46A7" w:rsidP="005F4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46A7" w:rsidRDefault="005F46A7" w:rsidP="005F4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46A7" w:rsidRDefault="005F46A7" w:rsidP="005F46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Henley-in-Arden,</w:t>
      </w:r>
    </w:p>
    <w:p w:rsidR="005F46A7" w:rsidRDefault="005F46A7" w:rsidP="005F46A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Warwickshire, into lands of the late Baldwin Freville(q.v.) (son of Sir Baldwin).</w:t>
      </w:r>
    </w:p>
    <w:p w:rsidR="005F46A7" w:rsidRDefault="005F46A7" w:rsidP="005F46A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7207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21-132)</w:t>
      </w:r>
    </w:p>
    <w:p w:rsidR="005F46A7" w:rsidRDefault="005F46A7" w:rsidP="005F4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46A7" w:rsidRDefault="005F46A7" w:rsidP="005F4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F46A7" w:rsidRDefault="005F46A7" w:rsidP="005F46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  <w:bookmarkStart w:id="0" w:name="_GoBack"/>
      <w:bookmarkEnd w:id="0"/>
    </w:p>
    <w:sectPr w:rsidR="00DD5B8A" w:rsidRPr="005F4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6A7" w:rsidRDefault="005F46A7" w:rsidP="00564E3C">
      <w:pPr>
        <w:spacing w:after="0" w:line="240" w:lineRule="auto"/>
      </w:pPr>
      <w:r>
        <w:separator/>
      </w:r>
    </w:p>
  </w:endnote>
  <w:endnote w:type="continuationSeparator" w:id="0">
    <w:p w:rsidR="005F46A7" w:rsidRDefault="005F46A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F46A7">
      <w:rPr>
        <w:rFonts w:ascii="Times New Roman" w:hAnsi="Times New Roman" w:cs="Times New Roman"/>
        <w:noProof/>
        <w:sz w:val="24"/>
        <w:szCs w:val="24"/>
      </w:rPr>
      <w:t>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6A7" w:rsidRDefault="005F46A7" w:rsidP="00564E3C">
      <w:pPr>
        <w:spacing w:after="0" w:line="240" w:lineRule="auto"/>
      </w:pPr>
      <w:r>
        <w:separator/>
      </w:r>
    </w:p>
  </w:footnote>
  <w:footnote w:type="continuationSeparator" w:id="0">
    <w:p w:rsidR="005F46A7" w:rsidRDefault="005F46A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A7"/>
    <w:rsid w:val="00372DC6"/>
    <w:rsid w:val="00564E3C"/>
    <w:rsid w:val="005F46A7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C0EA8"/>
  <w15:chartTrackingRefBased/>
  <w15:docId w15:val="{9291B822-9EF7-4E2C-81BB-A99C167E8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F46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2015-12-08T20:36:00Z</dcterms:created>
  <dcterms:modified xsi:type="dcterms:W3CDTF">2015-12-08T20:36:00Z</dcterms:modified>
</cp:coreProperties>
</file>