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6054B" w14:textId="77777777" w:rsidR="00EB6187" w:rsidRDefault="00EB6187" w:rsidP="00EB6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1685C3D3" w14:textId="77777777" w:rsidR="00EB6187" w:rsidRDefault="00EB6187" w:rsidP="00EB6187">
      <w:pPr>
        <w:pStyle w:val="NoSpacing"/>
        <w:rPr>
          <w:rFonts w:cs="Times New Roman"/>
          <w:szCs w:val="24"/>
        </w:rPr>
      </w:pPr>
    </w:p>
    <w:p w14:paraId="24B62442" w14:textId="77777777" w:rsidR="00EB6187" w:rsidRDefault="00EB6187" w:rsidP="00EB6187">
      <w:pPr>
        <w:pStyle w:val="NoSpacing"/>
        <w:rPr>
          <w:rFonts w:cs="Times New Roman"/>
          <w:szCs w:val="24"/>
        </w:rPr>
      </w:pPr>
    </w:p>
    <w:p w14:paraId="7A99D110" w14:textId="77777777" w:rsidR="00EB6187" w:rsidRPr="00817249" w:rsidRDefault="00EB6187" w:rsidP="00EB6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Nov.1408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atte</w:t>
      </w:r>
      <w:proofErr w:type="spellEnd"/>
      <w:r>
        <w:rPr>
          <w:rFonts w:cs="Times New Roman"/>
          <w:szCs w:val="24"/>
        </w:rPr>
        <w:t xml:space="preserve"> Water</w:t>
      </w:r>
      <w:r>
        <w:rPr>
          <w:rFonts w:cs="Times New Roman"/>
          <w:sz w:val="22"/>
        </w:rPr>
        <w:t xml:space="preserve">(q.v.) </w:t>
      </w:r>
      <w:r w:rsidRPr="00817249">
        <w:rPr>
          <w:rFonts w:cs="Times New Roman"/>
          <w:szCs w:val="24"/>
        </w:rPr>
        <w:t xml:space="preserve">was pardoned for not appearing to answer him </w:t>
      </w:r>
      <w:proofErr w:type="gramStart"/>
      <w:r w:rsidRPr="00817249">
        <w:rPr>
          <w:rFonts w:cs="Times New Roman"/>
          <w:szCs w:val="24"/>
        </w:rPr>
        <w:t>touching</w:t>
      </w:r>
      <w:proofErr w:type="gramEnd"/>
    </w:p>
    <w:p w14:paraId="79F651E3" w14:textId="77777777" w:rsidR="00EB6187" w:rsidRDefault="00EB6187" w:rsidP="00EB6187">
      <w:pPr>
        <w:pStyle w:val="NoSpacing"/>
        <w:rPr>
          <w:rFonts w:cs="Times New Roman"/>
          <w:szCs w:val="24"/>
        </w:rPr>
      </w:pPr>
      <w:r w:rsidRPr="00817249">
        <w:rPr>
          <w:rFonts w:cs="Times New Roman"/>
          <w:szCs w:val="24"/>
        </w:rPr>
        <w:tab/>
      </w:r>
      <w:r w:rsidRPr="00817249">
        <w:rPr>
          <w:rFonts w:cs="Times New Roman"/>
          <w:szCs w:val="24"/>
        </w:rPr>
        <w:tab/>
        <w:t>a debt of 40s.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.</w:t>
      </w:r>
      <w:proofErr w:type="gramEnd"/>
      <w:r>
        <w:rPr>
          <w:rFonts w:cs="Times New Roman"/>
          <w:szCs w:val="24"/>
        </w:rPr>
        <w:t xml:space="preserve">     (C.P.R. 1408-13 p.9)</w:t>
      </w:r>
    </w:p>
    <w:p w14:paraId="79B07410" w14:textId="77777777" w:rsidR="00EB6187" w:rsidRDefault="00EB6187" w:rsidP="00EB6187">
      <w:pPr>
        <w:pStyle w:val="NoSpacing"/>
        <w:rPr>
          <w:rFonts w:cs="Times New Roman"/>
          <w:szCs w:val="24"/>
        </w:rPr>
      </w:pPr>
    </w:p>
    <w:p w14:paraId="01617ABC" w14:textId="77777777" w:rsidR="00EB6187" w:rsidRDefault="00EB6187" w:rsidP="00EB6187">
      <w:pPr>
        <w:pStyle w:val="NoSpacing"/>
        <w:rPr>
          <w:rFonts w:cs="Times New Roman"/>
          <w:szCs w:val="24"/>
        </w:rPr>
      </w:pPr>
    </w:p>
    <w:p w14:paraId="13AE2796" w14:textId="77777777" w:rsidR="00EB6187" w:rsidRDefault="00EB6187" w:rsidP="00EB6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p w14:paraId="4B6D9ECA" w14:textId="767F7B7F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8C3AC" w14:textId="77777777" w:rsidR="00EB6187" w:rsidRDefault="00EB6187" w:rsidP="009139A6">
      <w:r>
        <w:separator/>
      </w:r>
    </w:p>
  </w:endnote>
  <w:endnote w:type="continuationSeparator" w:id="0">
    <w:p w14:paraId="041F42B8" w14:textId="77777777" w:rsidR="00EB6187" w:rsidRDefault="00EB61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189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929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4A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7988" w14:textId="77777777" w:rsidR="00EB6187" w:rsidRDefault="00EB6187" w:rsidP="009139A6">
      <w:r>
        <w:separator/>
      </w:r>
    </w:p>
  </w:footnote>
  <w:footnote w:type="continuationSeparator" w:id="0">
    <w:p w14:paraId="0CEFB4B0" w14:textId="77777777" w:rsidR="00EB6187" w:rsidRDefault="00EB61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9C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CD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FC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6187"/>
    <w:rsid w:val="00ED68B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000F7"/>
  <w15:chartTrackingRefBased/>
  <w15:docId w15:val="{4BD3619F-26D0-422D-9D03-4180DA9B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2023-07-12T20:10:00Z</dcterms:created>
  <dcterms:modified xsi:type="dcterms:W3CDTF">2023-07-12T20:10:00Z</dcterms:modified>
</cp:coreProperties>
</file>