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4DDBB9" w14:textId="77777777" w:rsidR="004205B8" w:rsidRDefault="004205B8" w:rsidP="004205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COKKES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34F3129D" w14:textId="77777777" w:rsidR="004205B8" w:rsidRDefault="004205B8" w:rsidP="004205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1DD2AC" w14:textId="77777777" w:rsidR="004205B8" w:rsidRDefault="004205B8" w:rsidP="004205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27EED2" w14:textId="77777777" w:rsidR="004205B8" w:rsidRDefault="004205B8" w:rsidP="004205B8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Grandpont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A01BC24" w14:textId="77777777" w:rsidR="004205B8" w:rsidRDefault="004205B8" w:rsidP="004205B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Berkshire, into lands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Estbury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F9B805A" w14:textId="77777777" w:rsidR="004205B8" w:rsidRDefault="004205B8" w:rsidP="004205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19-36)</w:t>
      </w:r>
    </w:p>
    <w:p w14:paraId="4B97DD47" w14:textId="77777777" w:rsidR="004205B8" w:rsidRDefault="004205B8" w:rsidP="004205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10CBCE" w14:textId="77777777" w:rsidR="004205B8" w:rsidRDefault="004205B8" w:rsidP="004205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675D99" w14:textId="77777777" w:rsidR="004205B8" w:rsidRPr="00D02966" w:rsidRDefault="004205B8" w:rsidP="004205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2021</w:t>
      </w:r>
    </w:p>
    <w:p w14:paraId="66A3DD73" w14:textId="577EA686" w:rsidR="00BA00AB" w:rsidRPr="004205B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205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20083F" w14:textId="77777777" w:rsidR="004205B8" w:rsidRDefault="004205B8" w:rsidP="009139A6">
      <w:r>
        <w:separator/>
      </w:r>
    </w:p>
  </w:endnote>
  <w:endnote w:type="continuationSeparator" w:id="0">
    <w:p w14:paraId="4681CAE5" w14:textId="77777777" w:rsidR="004205B8" w:rsidRDefault="004205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24DB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B11E4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A1F8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73709A" w14:textId="77777777" w:rsidR="004205B8" w:rsidRDefault="004205B8" w:rsidP="009139A6">
      <w:r>
        <w:separator/>
      </w:r>
    </w:p>
  </w:footnote>
  <w:footnote w:type="continuationSeparator" w:id="0">
    <w:p w14:paraId="1C29C2B1" w14:textId="77777777" w:rsidR="004205B8" w:rsidRDefault="004205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0D9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D13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2193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5B8"/>
    <w:rsid w:val="000666E0"/>
    <w:rsid w:val="002510B7"/>
    <w:rsid w:val="004205B8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73A0F"/>
  <w15:chartTrackingRefBased/>
  <w15:docId w15:val="{2B2354F2-1F10-46F1-84C3-5AFB37E3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2021-03-17T17:01:00Z</dcterms:created>
  <dcterms:modified xsi:type="dcterms:W3CDTF">2021-03-17T17:02:00Z</dcterms:modified>
</cp:coreProperties>
</file>