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189983" w14:textId="77777777" w:rsidR="002E3177" w:rsidRDefault="002E3177" w:rsidP="002E3177">
      <w:pPr>
        <w:pStyle w:val="NoSpacing"/>
      </w:pPr>
      <w:r>
        <w:rPr>
          <w:u w:val="single"/>
        </w:rPr>
        <w:t>James COKKES</w:t>
      </w:r>
      <w:r>
        <w:t xml:space="preserve">        (fl.1423)</w:t>
      </w:r>
    </w:p>
    <w:p w14:paraId="2EC611B4" w14:textId="77777777" w:rsidR="002E3177" w:rsidRDefault="002E3177" w:rsidP="002E3177">
      <w:pPr>
        <w:pStyle w:val="NoSpacing"/>
      </w:pPr>
    </w:p>
    <w:p w14:paraId="7FA1FB6E" w14:textId="77777777" w:rsidR="002E3177" w:rsidRDefault="002E3177" w:rsidP="002E3177">
      <w:pPr>
        <w:pStyle w:val="NoSpacing"/>
      </w:pPr>
    </w:p>
    <w:p w14:paraId="0437B163" w14:textId="77777777" w:rsidR="002E3177" w:rsidRDefault="002E3177" w:rsidP="002E3177">
      <w:pPr>
        <w:pStyle w:val="NoSpacing"/>
      </w:pPr>
      <w:r>
        <w:tab/>
        <w:t>1423</w:t>
      </w:r>
      <w:r>
        <w:tab/>
        <w:t xml:space="preserve">He requested all four orders </w:t>
      </w:r>
      <w:proofErr w:type="gramStart"/>
      <w:r>
        <w:t>of</w:t>
      </w:r>
      <w:proofErr w:type="gramEnd"/>
      <w:r>
        <w:t xml:space="preserve"> friars to attend his funeral service and each was</w:t>
      </w:r>
    </w:p>
    <w:p w14:paraId="679CD158" w14:textId="77777777" w:rsidR="002E3177" w:rsidRDefault="002E3177" w:rsidP="002E3177">
      <w:pPr>
        <w:pStyle w:val="NoSpacing"/>
      </w:pPr>
      <w:r>
        <w:tab/>
      </w:r>
      <w:r>
        <w:tab/>
        <w:t>to find a chaplain to say 1,000 masses for his soul in the month following.</w:t>
      </w:r>
    </w:p>
    <w:p w14:paraId="06180785" w14:textId="77777777" w:rsidR="002E3177" w:rsidRDefault="002E3177" w:rsidP="002E3177">
      <w:pPr>
        <w:pStyle w:val="NoSpacing"/>
      </w:pPr>
      <w:r>
        <w:tab/>
      </w:r>
      <w:r>
        <w:tab/>
      </w:r>
      <w:r>
        <w:rPr>
          <w:rFonts w:cs="Times New Roman"/>
          <w:szCs w:val="24"/>
        </w:rPr>
        <w:t xml:space="preserve">(“Late Medieval Bristol, Time Space and Power” by Peter Fleming published  </w:t>
      </w:r>
    </w:p>
    <w:p w14:paraId="62E53808" w14:textId="77777777" w:rsidR="002E3177" w:rsidRDefault="002E3177" w:rsidP="002E3177">
      <w:pPr>
        <w:pStyle w:val="NoSpacing"/>
        <w:ind w:left="720" w:firstLine="720"/>
      </w:pPr>
      <w:r>
        <w:rPr>
          <w:rFonts w:cs="Times New Roman"/>
          <w:szCs w:val="24"/>
        </w:rPr>
        <w:t>in 2024</w:t>
      </w:r>
      <w:r>
        <w:t xml:space="preserve"> </w:t>
      </w:r>
      <w:r>
        <w:rPr>
          <w:rFonts w:cs="Times New Roman"/>
          <w:szCs w:val="24"/>
        </w:rPr>
        <w:t>by the Yorkist History Trust p.</w:t>
      </w:r>
      <w:r>
        <w:t>93 n.63)</w:t>
      </w:r>
    </w:p>
    <w:p w14:paraId="0EA36606" w14:textId="77777777" w:rsidR="002E3177" w:rsidRDefault="002E3177" w:rsidP="002E3177">
      <w:pPr>
        <w:pStyle w:val="NoSpacing"/>
        <w:ind w:left="720" w:firstLine="720"/>
      </w:pPr>
    </w:p>
    <w:p w14:paraId="2D8DA2DD" w14:textId="77777777" w:rsidR="002E3177" w:rsidRDefault="002E3177" w:rsidP="002E3177">
      <w:pPr>
        <w:pStyle w:val="NoSpacing"/>
        <w:ind w:left="720" w:firstLine="720"/>
      </w:pPr>
    </w:p>
    <w:p w14:paraId="2DADB1FB" w14:textId="77777777" w:rsidR="002E3177" w:rsidRDefault="002E3177" w:rsidP="002E3177">
      <w:pPr>
        <w:pStyle w:val="NoSpacing"/>
      </w:pPr>
      <w:r>
        <w:t>4 July 2025</w:t>
      </w:r>
    </w:p>
    <w:p w14:paraId="70034EC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96567" w14:textId="77777777" w:rsidR="002E3177" w:rsidRDefault="002E3177" w:rsidP="009139A6">
      <w:r>
        <w:separator/>
      </w:r>
    </w:p>
  </w:endnote>
  <w:endnote w:type="continuationSeparator" w:id="0">
    <w:p w14:paraId="475D37D0" w14:textId="77777777" w:rsidR="002E3177" w:rsidRDefault="002E31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6A36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CBF5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DB5FC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2AFF8" w14:textId="77777777" w:rsidR="002E3177" w:rsidRDefault="002E3177" w:rsidP="009139A6">
      <w:r>
        <w:separator/>
      </w:r>
    </w:p>
  </w:footnote>
  <w:footnote w:type="continuationSeparator" w:id="0">
    <w:p w14:paraId="52975FAA" w14:textId="77777777" w:rsidR="002E3177" w:rsidRDefault="002E31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7858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070C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D2C0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177"/>
    <w:rsid w:val="000666E0"/>
    <w:rsid w:val="000A2E7A"/>
    <w:rsid w:val="001307AC"/>
    <w:rsid w:val="00190DFA"/>
    <w:rsid w:val="002510B7"/>
    <w:rsid w:val="00270799"/>
    <w:rsid w:val="002737D5"/>
    <w:rsid w:val="002E3177"/>
    <w:rsid w:val="00357E4A"/>
    <w:rsid w:val="00491CC7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4138B"/>
  <w15:chartTrackingRefBased/>
  <w15:docId w15:val="{4B03002E-FD59-4C33-9571-56549CD9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2025-07-05T07:32:00Z</dcterms:created>
  <dcterms:modified xsi:type="dcterms:W3CDTF">2025-07-05T07:32:00Z</dcterms:modified>
</cp:coreProperties>
</file>