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BDEEA" w14:textId="77777777" w:rsidR="00C34F68" w:rsidRDefault="00C34F68" w:rsidP="00C34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James COKKES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4EF3A633" w14:textId="77777777" w:rsidR="00C34F68" w:rsidRDefault="00C34F68" w:rsidP="00C34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14:paraId="743BE1A5" w14:textId="77777777" w:rsidR="00C34F68" w:rsidRDefault="00C34F68" w:rsidP="00C34F68">
      <w:pPr>
        <w:rPr>
          <w:rFonts w:ascii="Times New Roman" w:hAnsi="Times New Roman" w:cs="Times New Roman"/>
          <w:sz w:val="24"/>
          <w:szCs w:val="24"/>
        </w:rPr>
      </w:pPr>
    </w:p>
    <w:p w14:paraId="384C5F18" w14:textId="77777777" w:rsidR="00C34F68" w:rsidRDefault="00C34F68" w:rsidP="00C34F68">
      <w:pPr>
        <w:rPr>
          <w:rFonts w:ascii="Times New Roman" w:hAnsi="Times New Roman" w:cs="Times New Roman"/>
          <w:sz w:val="24"/>
          <w:szCs w:val="24"/>
        </w:rPr>
      </w:pPr>
    </w:p>
    <w:p w14:paraId="64E8E1C6" w14:textId="77777777" w:rsidR="00C34F68" w:rsidRDefault="00C34F68" w:rsidP="00C34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552A62C3" w14:textId="77777777" w:rsidR="00C34F68" w:rsidRDefault="00C34F68" w:rsidP="00C34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561BBA04" w14:textId="77777777" w:rsidR="00C34F68" w:rsidRDefault="00C34F68" w:rsidP="00C34F6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and possessions and from others both great and small in Bristol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00BC09DE" w14:textId="77777777" w:rsidR="00C34F68" w:rsidRDefault="00C34F68" w:rsidP="00C34F6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p.94)</w:t>
      </w:r>
    </w:p>
    <w:p w14:paraId="48D33807" w14:textId="77777777" w:rsidR="00C34F68" w:rsidRDefault="00C34F68" w:rsidP="00C34F68">
      <w:pPr>
        <w:rPr>
          <w:rFonts w:ascii="Times New Roman" w:hAnsi="Times New Roman" w:cs="Times New Roman"/>
          <w:sz w:val="24"/>
          <w:szCs w:val="24"/>
        </w:rPr>
      </w:pPr>
    </w:p>
    <w:p w14:paraId="6A194F17" w14:textId="77777777" w:rsidR="00C34F68" w:rsidRDefault="00C34F68" w:rsidP="00C34F68">
      <w:pPr>
        <w:rPr>
          <w:rFonts w:ascii="Times New Roman" w:hAnsi="Times New Roman" w:cs="Times New Roman"/>
          <w:sz w:val="24"/>
          <w:szCs w:val="24"/>
        </w:rPr>
      </w:pPr>
    </w:p>
    <w:p w14:paraId="67FC15E5" w14:textId="77777777" w:rsidR="00C34F68" w:rsidRDefault="00C34F68" w:rsidP="00C34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November 2021</w:t>
      </w:r>
    </w:p>
    <w:p w14:paraId="5651074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B567E4" w14:textId="77777777" w:rsidR="00C34F68" w:rsidRDefault="00C34F68" w:rsidP="009139A6">
      <w:r>
        <w:separator/>
      </w:r>
    </w:p>
  </w:endnote>
  <w:endnote w:type="continuationSeparator" w:id="0">
    <w:p w14:paraId="1CED971A" w14:textId="77777777" w:rsidR="00C34F68" w:rsidRDefault="00C34F6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8585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A0AE3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E2BB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901017" w14:textId="77777777" w:rsidR="00C34F68" w:rsidRDefault="00C34F68" w:rsidP="009139A6">
      <w:r>
        <w:separator/>
      </w:r>
    </w:p>
  </w:footnote>
  <w:footnote w:type="continuationSeparator" w:id="0">
    <w:p w14:paraId="4497E6D1" w14:textId="77777777" w:rsidR="00C34F68" w:rsidRDefault="00C34F6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3231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E3FB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D27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F6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34F68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1CC960"/>
  <w15:chartTrackingRefBased/>
  <w15:docId w15:val="{BB4144E4-F39F-4660-9E24-8A6AA84B9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F6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64</Words>
  <Characters>367</Characters>
  <Application>Microsoft Office Word</Application>
  <DocSecurity>0</DocSecurity>
  <Lines>3</Lines>
  <Paragraphs>1</Paragraphs>
  <ScaleCrop>false</ScaleCrop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2022-08-03T20:09:00Z</dcterms:created>
  <dcterms:modified xsi:type="dcterms:W3CDTF">2022-08-03T20:10:00Z</dcterms:modified>
</cp:coreProperties>
</file>