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A965E" w14:textId="77777777" w:rsidR="00C95258" w:rsidRDefault="00C95258" w:rsidP="00C95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Hugh COKKES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6E775C8" w14:textId="77777777" w:rsidR="00C95258" w:rsidRDefault="00C95258" w:rsidP="00C95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9E4722" w14:textId="77777777" w:rsidR="00C95258" w:rsidRDefault="00C95258" w:rsidP="00C95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1BB625" w14:textId="77777777" w:rsidR="00C95258" w:rsidRDefault="00C95258" w:rsidP="00C95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esquire(q.v.), brought a plaint of attaint against him and </w:t>
      </w:r>
    </w:p>
    <w:p w14:paraId="71279EA0" w14:textId="77777777" w:rsidR="00C95258" w:rsidRDefault="00C95258" w:rsidP="00C95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10 others.</w:t>
      </w:r>
    </w:p>
    <w:p w14:paraId="17FD63A0" w14:textId="77777777" w:rsidR="00C95258" w:rsidRDefault="00C95258" w:rsidP="00C95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EE3C292" w14:textId="77777777" w:rsidR="00C95258" w:rsidRDefault="00C95258" w:rsidP="00C95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AC45E3" w14:textId="77777777" w:rsidR="00C95258" w:rsidRDefault="00C95258" w:rsidP="00C95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01F035" w14:textId="77777777" w:rsidR="00C95258" w:rsidRDefault="00C95258" w:rsidP="00C95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March 2021</w:t>
      </w:r>
    </w:p>
    <w:p w14:paraId="14C5B9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C86DB2" w14:textId="77777777" w:rsidR="00C95258" w:rsidRDefault="00C95258" w:rsidP="009139A6">
      <w:r>
        <w:separator/>
      </w:r>
    </w:p>
  </w:endnote>
  <w:endnote w:type="continuationSeparator" w:id="0">
    <w:p w14:paraId="3A73495A" w14:textId="77777777" w:rsidR="00C95258" w:rsidRDefault="00C952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2C7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CF7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B3A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591280" w14:textId="77777777" w:rsidR="00C95258" w:rsidRDefault="00C95258" w:rsidP="009139A6">
      <w:r>
        <w:separator/>
      </w:r>
    </w:p>
  </w:footnote>
  <w:footnote w:type="continuationSeparator" w:id="0">
    <w:p w14:paraId="2677923B" w14:textId="77777777" w:rsidR="00C95258" w:rsidRDefault="00C952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18F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C50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B1F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58"/>
    <w:rsid w:val="000666E0"/>
    <w:rsid w:val="002510B7"/>
    <w:rsid w:val="005C130B"/>
    <w:rsid w:val="00826F5C"/>
    <w:rsid w:val="009139A6"/>
    <w:rsid w:val="009448BB"/>
    <w:rsid w:val="00A3176C"/>
    <w:rsid w:val="00BA00AB"/>
    <w:rsid w:val="00C9525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4FF6C"/>
  <w15:chartTrackingRefBased/>
  <w15:docId w15:val="{7594F91D-BB58-4739-BB5A-C25B2AF28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952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2021-04-02T19:50:00Z</dcterms:created>
  <dcterms:modified xsi:type="dcterms:W3CDTF">2021-04-02T19:50:00Z</dcterms:modified>
</cp:coreProperties>
</file>