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C2DC10" w14:textId="77777777" w:rsidR="0035441E" w:rsidRDefault="0035441E" w:rsidP="003544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COKKER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30812210" w14:textId="77777777" w:rsidR="0035441E" w:rsidRDefault="0035441E" w:rsidP="003544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0487E4" w14:textId="77777777" w:rsidR="0035441E" w:rsidRDefault="0035441E" w:rsidP="003544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DE2BFD" w14:textId="77777777" w:rsidR="0035441E" w:rsidRDefault="0035441E" w:rsidP="003544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York into lands of</w:t>
      </w:r>
    </w:p>
    <w:p w14:paraId="5B4A73E8" w14:textId="77777777" w:rsidR="0035441E" w:rsidRDefault="0035441E" w:rsidP="003544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Sir William Hastings(q.v.).</w:t>
      </w:r>
    </w:p>
    <w:p w14:paraId="524D73CE" w14:textId="77777777" w:rsidR="0035441E" w:rsidRDefault="0035441E" w:rsidP="0035441E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608E97" w14:textId="77777777" w:rsidR="0035441E" w:rsidRDefault="0035441E" w:rsidP="0035441E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p.11)</w:t>
      </w:r>
    </w:p>
    <w:p w14:paraId="134AE7C9" w14:textId="77777777" w:rsidR="0035441E" w:rsidRDefault="0035441E" w:rsidP="0035441E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BAAD4F3" w14:textId="77777777" w:rsidR="0035441E" w:rsidRDefault="0035441E" w:rsidP="0035441E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3B848B3" w14:textId="77777777" w:rsidR="0035441E" w:rsidRPr="00946951" w:rsidRDefault="0035441E" w:rsidP="003544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15 July 2021</w:t>
      </w:r>
    </w:p>
    <w:p w14:paraId="6B7B4360" w14:textId="6FC9BF96" w:rsidR="00BA00AB" w:rsidRPr="0035441E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35441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BAE127" w14:textId="77777777" w:rsidR="0035441E" w:rsidRDefault="0035441E" w:rsidP="009139A6">
      <w:r>
        <w:separator/>
      </w:r>
    </w:p>
  </w:endnote>
  <w:endnote w:type="continuationSeparator" w:id="0">
    <w:p w14:paraId="2D21DF2E" w14:textId="77777777" w:rsidR="0035441E" w:rsidRDefault="0035441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19C7C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D4B81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65841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D4B14F" w14:textId="77777777" w:rsidR="0035441E" w:rsidRDefault="0035441E" w:rsidP="009139A6">
      <w:r>
        <w:separator/>
      </w:r>
    </w:p>
  </w:footnote>
  <w:footnote w:type="continuationSeparator" w:id="0">
    <w:p w14:paraId="5EFEC52F" w14:textId="77777777" w:rsidR="0035441E" w:rsidRDefault="0035441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D40ED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67ACF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BD92B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41E"/>
    <w:rsid w:val="000666E0"/>
    <w:rsid w:val="002510B7"/>
    <w:rsid w:val="0035441E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5773A"/>
  <w15:chartTrackingRefBased/>
  <w15:docId w15:val="{F855D4ED-A814-4EC8-89E1-4067B1933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2021-07-15T21:00:00Z</dcterms:created>
  <dcterms:modified xsi:type="dcterms:W3CDTF">2021-07-15T21:01:00Z</dcterms:modified>
</cp:coreProperties>
</file>