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1AE66" w14:textId="77777777" w:rsidR="00E57B81" w:rsidRDefault="00E57B81" w:rsidP="00E57B81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  <w:u w:val="single"/>
        </w:rPr>
        <w:t>Nicholas  COKKER</w:t>
      </w:r>
      <w:proofErr w:type="gramEnd"/>
      <w:r>
        <w:rPr>
          <w:rFonts w:cs="Times New Roman"/>
          <w:szCs w:val="24"/>
          <w:u w:val="single"/>
        </w:rPr>
        <w:t xml:space="preserve"> (COKKAR, KOCKER)</w:t>
      </w:r>
      <w:r>
        <w:rPr>
          <w:rFonts w:cs="Times New Roman"/>
          <w:szCs w:val="24"/>
        </w:rPr>
        <w:t xml:space="preserve">       (fl.1483)</w:t>
      </w:r>
    </w:p>
    <w:p w14:paraId="0E9C530D" w14:textId="77777777" w:rsidR="00E57B81" w:rsidRDefault="00E57B81" w:rsidP="00E5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Brindle, Lancashire. Cutler.</w:t>
      </w:r>
    </w:p>
    <w:p w14:paraId="1E2AE4F4" w14:textId="77777777" w:rsidR="00E57B81" w:rsidRDefault="00E57B81" w:rsidP="00E57B81">
      <w:pPr>
        <w:pStyle w:val="NoSpacing"/>
        <w:rPr>
          <w:rFonts w:cs="Times New Roman"/>
          <w:szCs w:val="24"/>
        </w:rPr>
      </w:pPr>
    </w:p>
    <w:p w14:paraId="6E9E2633" w14:textId="77777777" w:rsidR="00E57B81" w:rsidRDefault="00E57B81" w:rsidP="00E57B81">
      <w:pPr>
        <w:pStyle w:val="NoSpacing"/>
        <w:rPr>
          <w:rFonts w:cs="Times New Roman"/>
          <w:szCs w:val="24"/>
        </w:rPr>
      </w:pPr>
    </w:p>
    <w:p w14:paraId="442C7042" w14:textId="77777777" w:rsidR="00E57B81" w:rsidRDefault="00E57B81" w:rsidP="00E5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Feb.1483</w:t>
      </w:r>
      <w:r>
        <w:rPr>
          <w:rFonts w:cs="Times New Roman"/>
          <w:szCs w:val="24"/>
        </w:rPr>
        <w:tab/>
        <w:t>He was granted a general pardon.</w:t>
      </w:r>
    </w:p>
    <w:p w14:paraId="77DB6605" w14:textId="77777777" w:rsidR="00E57B81" w:rsidRPr="007F32B5" w:rsidRDefault="00E57B81" w:rsidP="00E5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F32B5">
        <w:rPr>
          <w:rFonts w:cs="Times New Roman"/>
          <w:szCs w:val="24"/>
        </w:rPr>
        <w:t>(“The Pardon Rolls of Edward IV 14</w:t>
      </w:r>
      <w:r>
        <w:rPr>
          <w:rFonts w:cs="Times New Roman"/>
          <w:szCs w:val="24"/>
        </w:rPr>
        <w:t>71-83</w:t>
      </w:r>
      <w:r w:rsidRPr="007F32B5">
        <w:rPr>
          <w:rFonts w:cs="Times New Roman"/>
          <w:szCs w:val="24"/>
        </w:rPr>
        <w:t xml:space="preserve">” ed. Hannes </w:t>
      </w:r>
      <w:proofErr w:type="spellStart"/>
      <w:r w:rsidRPr="007F32B5">
        <w:rPr>
          <w:rFonts w:cs="Times New Roman"/>
          <w:szCs w:val="24"/>
        </w:rPr>
        <w:t>Kleineke</w:t>
      </w:r>
      <w:proofErr w:type="spellEnd"/>
      <w:r w:rsidRPr="007F32B5">
        <w:rPr>
          <w:rFonts w:cs="Times New Roman"/>
          <w:szCs w:val="24"/>
        </w:rPr>
        <w:t>,</w:t>
      </w:r>
    </w:p>
    <w:p w14:paraId="36E5CA0C" w14:textId="77777777" w:rsidR="00E57B81" w:rsidRDefault="00E57B81" w:rsidP="00E57B81">
      <w:pPr>
        <w:pStyle w:val="NoSpacing"/>
        <w:ind w:left="720" w:firstLine="720"/>
        <w:rPr>
          <w:rFonts w:cs="Times New Roman"/>
          <w:szCs w:val="24"/>
        </w:rPr>
      </w:pPr>
      <w:r w:rsidRPr="007F32B5">
        <w:rPr>
          <w:rFonts w:cs="Times New Roman"/>
          <w:szCs w:val="24"/>
        </w:rPr>
        <w:t>pub. by the List and Index Society, vol.36</w:t>
      </w:r>
      <w:r>
        <w:rPr>
          <w:rFonts w:cs="Times New Roman"/>
          <w:szCs w:val="24"/>
        </w:rPr>
        <w:t>1</w:t>
      </w:r>
      <w:r w:rsidRPr="007F32B5">
        <w:rPr>
          <w:rFonts w:cs="Times New Roman"/>
          <w:szCs w:val="24"/>
        </w:rPr>
        <w:t>, 202</w:t>
      </w:r>
      <w:r>
        <w:rPr>
          <w:rFonts w:cs="Times New Roman"/>
          <w:szCs w:val="24"/>
        </w:rPr>
        <w:t>0</w:t>
      </w:r>
      <w:r w:rsidRPr="007F32B5">
        <w:rPr>
          <w:rFonts w:cs="Times New Roman"/>
          <w:szCs w:val="24"/>
        </w:rPr>
        <w:t>, p.</w:t>
      </w:r>
      <w:r>
        <w:rPr>
          <w:rFonts w:cs="Times New Roman"/>
          <w:szCs w:val="24"/>
        </w:rPr>
        <w:t>130)</w:t>
      </w:r>
    </w:p>
    <w:p w14:paraId="28850E7E" w14:textId="77777777" w:rsidR="00E57B81" w:rsidRDefault="00E57B81" w:rsidP="00E57B81">
      <w:pPr>
        <w:pStyle w:val="NoSpacing"/>
        <w:rPr>
          <w:rFonts w:cs="Times New Roman"/>
          <w:szCs w:val="24"/>
        </w:rPr>
      </w:pPr>
    </w:p>
    <w:p w14:paraId="1389D357" w14:textId="77777777" w:rsidR="00E57B81" w:rsidRDefault="00E57B81" w:rsidP="00E57B81">
      <w:pPr>
        <w:pStyle w:val="NoSpacing"/>
        <w:rPr>
          <w:rFonts w:cs="Times New Roman"/>
          <w:szCs w:val="24"/>
        </w:rPr>
      </w:pPr>
    </w:p>
    <w:p w14:paraId="297D62BC" w14:textId="77777777" w:rsidR="00E57B81" w:rsidRDefault="00E57B81" w:rsidP="00E57B8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2022</w:t>
      </w:r>
    </w:p>
    <w:p w14:paraId="35DD7BF7" w14:textId="77777777" w:rsidR="00BA00AB" w:rsidRPr="00E57B81" w:rsidRDefault="00BA00AB" w:rsidP="00E57B81"/>
    <w:sectPr w:rsidR="00BA00AB" w:rsidRPr="00E57B8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CCF4" w14:textId="77777777" w:rsidR="00E57B81" w:rsidRDefault="00E57B81" w:rsidP="009139A6">
      <w:r>
        <w:separator/>
      </w:r>
    </w:p>
  </w:endnote>
  <w:endnote w:type="continuationSeparator" w:id="0">
    <w:p w14:paraId="4DDA9104" w14:textId="77777777" w:rsidR="00E57B81" w:rsidRDefault="00E57B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0F76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9938B" w14:textId="77777777" w:rsidR="00E57B81" w:rsidRDefault="00E57B81" w:rsidP="009139A6">
      <w:r>
        <w:separator/>
      </w:r>
    </w:p>
  </w:footnote>
  <w:footnote w:type="continuationSeparator" w:id="0">
    <w:p w14:paraId="307E2D57" w14:textId="77777777" w:rsidR="00E57B81" w:rsidRDefault="00E57B81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B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57B81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3EA5"/>
  <w15:chartTrackingRefBased/>
  <w15:docId w15:val="{E3A26E54-35BC-4AFC-B52E-9475402FE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2022-11-11T18:00:00Z</dcterms:created>
  <dcterms:modified xsi:type="dcterms:W3CDTF">2022-11-11T18:01:00Z</dcterms:modified>
</cp:coreProperties>
</file>