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A919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COKKE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</w:t>
      </w:r>
      <w:r>
        <w:rPr>
          <w:rFonts w:cs="Times New Roman"/>
          <w:szCs w:val="24"/>
          <w:lang w:val="en-GB"/>
        </w:rPr>
        <w:t>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5DD4FA06" w14:textId="0A89A53A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London. </w:t>
      </w:r>
      <w:r>
        <w:rPr>
          <w:rFonts w:cs="Times New Roman"/>
          <w:szCs w:val="24"/>
          <w:lang w:val="en-GB"/>
        </w:rPr>
        <w:t>Tailor.</w:t>
      </w:r>
    </w:p>
    <w:p w14:paraId="4E889F21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</w:p>
    <w:p w14:paraId="6A4DA4DB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</w:p>
    <w:p w14:paraId="3FBA46AA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  <w:t xml:space="preserve">James Dutton(q.v.) brought a plaint of trespass against him and </w:t>
      </w:r>
    </w:p>
    <w:p w14:paraId="6835D12E" w14:textId="1F36DAA9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 xml:space="preserve">John </w:t>
      </w:r>
      <w:proofErr w:type="spellStart"/>
      <w:r>
        <w:rPr>
          <w:rFonts w:cs="Times New Roman"/>
          <w:szCs w:val="24"/>
          <w:lang w:val="en-GB"/>
        </w:rPr>
        <w:t>Oterton</w:t>
      </w:r>
      <w:proofErr w:type="spellEnd"/>
      <w:r>
        <w:rPr>
          <w:rFonts w:cs="Times New Roman"/>
          <w:szCs w:val="24"/>
          <w:lang w:val="en-GB"/>
        </w:rPr>
        <w:t xml:space="preserve"> of London, </w:t>
      </w:r>
      <w:r>
        <w:rPr>
          <w:rFonts w:cs="Times New Roman"/>
          <w:szCs w:val="24"/>
          <w:lang w:val="en-GB"/>
        </w:rPr>
        <w:t>bowyer</w:t>
      </w:r>
      <w:r>
        <w:rPr>
          <w:rFonts w:cs="Times New Roman"/>
          <w:szCs w:val="24"/>
          <w:lang w:val="en-GB"/>
        </w:rPr>
        <w:t>(q.v.).</w:t>
      </w:r>
    </w:p>
    <w:p w14:paraId="73A6C15A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F548C42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</w:p>
    <w:p w14:paraId="4995B5D7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</w:p>
    <w:p w14:paraId="0F6DC83C" w14:textId="77777777" w:rsidR="00C07DD3" w:rsidRDefault="00C07DD3" w:rsidP="00C07DD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09 March 2025</w:t>
      </w:r>
      <w:r>
        <w:rPr>
          <w:rFonts w:cs="Times New Roman"/>
          <w:szCs w:val="24"/>
          <w:lang w:val="en-GB"/>
        </w:rPr>
        <w:fldChar w:fldCharType="end"/>
      </w:r>
    </w:p>
    <w:p w14:paraId="1A474FDD" w14:textId="01A75215" w:rsidR="00C07DD3" w:rsidRPr="00C07DD3" w:rsidRDefault="00C07DD3" w:rsidP="00F646BF">
      <w:pPr>
        <w:pStyle w:val="NoSpacing"/>
        <w:jc w:val="both"/>
        <w:rPr>
          <w:rFonts w:cs="Times New Roman"/>
          <w:szCs w:val="24"/>
          <w:lang w:val="en-GB"/>
        </w:rPr>
      </w:pPr>
    </w:p>
    <w:p w14:paraId="2AB28292" w14:textId="064CE8AD" w:rsidR="00F646BF" w:rsidRPr="00F646BF" w:rsidRDefault="00F646BF" w:rsidP="00BE07E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 </w:t>
      </w:r>
    </w:p>
    <w:p w14:paraId="7ECBEC77" w14:textId="3838C1CB" w:rsidR="000E7AE6" w:rsidRPr="000E7AE6" w:rsidRDefault="000E7AE6" w:rsidP="00BE07E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</w:p>
    <w:p w14:paraId="5D7D5C3F" w14:textId="77777777" w:rsidR="006719FC" w:rsidRPr="006719FC" w:rsidRDefault="006719FC" w:rsidP="009139A6">
      <w:pPr>
        <w:pStyle w:val="NoSpacing"/>
        <w:rPr>
          <w:rFonts w:cs="Times New Roman"/>
          <w:szCs w:val="24"/>
          <w:lang w:val="en-GB"/>
        </w:rPr>
      </w:pPr>
    </w:p>
    <w:sectPr w:rsidR="006719FC" w:rsidRPr="00671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74EC" w14:textId="77777777" w:rsidR="006719FC" w:rsidRDefault="006719FC" w:rsidP="009139A6">
      <w:r>
        <w:separator/>
      </w:r>
    </w:p>
  </w:endnote>
  <w:endnote w:type="continuationSeparator" w:id="0">
    <w:p w14:paraId="6764F7C7" w14:textId="77777777" w:rsidR="006719FC" w:rsidRDefault="006719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4E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43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BC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C5E21" w14:textId="77777777" w:rsidR="006719FC" w:rsidRDefault="006719FC" w:rsidP="009139A6">
      <w:r>
        <w:separator/>
      </w:r>
    </w:p>
  </w:footnote>
  <w:footnote w:type="continuationSeparator" w:id="0">
    <w:p w14:paraId="155D0F00" w14:textId="77777777" w:rsidR="006719FC" w:rsidRDefault="006719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73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46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B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FC"/>
    <w:rsid w:val="00022D42"/>
    <w:rsid w:val="000666E0"/>
    <w:rsid w:val="0007184C"/>
    <w:rsid w:val="000E1BDC"/>
    <w:rsid w:val="000E7AE6"/>
    <w:rsid w:val="00110538"/>
    <w:rsid w:val="00162647"/>
    <w:rsid w:val="00163462"/>
    <w:rsid w:val="002510B7"/>
    <w:rsid w:val="00270799"/>
    <w:rsid w:val="003221D4"/>
    <w:rsid w:val="005909E9"/>
    <w:rsid w:val="005C130B"/>
    <w:rsid w:val="00665C46"/>
    <w:rsid w:val="006719FC"/>
    <w:rsid w:val="006B75C1"/>
    <w:rsid w:val="007C0752"/>
    <w:rsid w:val="00826F5C"/>
    <w:rsid w:val="008741CE"/>
    <w:rsid w:val="009139A6"/>
    <w:rsid w:val="009411C2"/>
    <w:rsid w:val="009448BB"/>
    <w:rsid w:val="00947624"/>
    <w:rsid w:val="00974EEF"/>
    <w:rsid w:val="00A27A6F"/>
    <w:rsid w:val="00A3176C"/>
    <w:rsid w:val="00A67D83"/>
    <w:rsid w:val="00AE65F8"/>
    <w:rsid w:val="00B744F6"/>
    <w:rsid w:val="00BA00AB"/>
    <w:rsid w:val="00BE07ED"/>
    <w:rsid w:val="00C07DD3"/>
    <w:rsid w:val="00C12701"/>
    <w:rsid w:val="00C71834"/>
    <w:rsid w:val="00CB3320"/>
    <w:rsid w:val="00CB4ED9"/>
    <w:rsid w:val="00D1705C"/>
    <w:rsid w:val="00D91B62"/>
    <w:rsid w:val="00E61DA6"/>
    <w:rsid w:val="00EA560D"/>
    <w:rsid w:val="00EB3209"/>
    <w:rsid w:val="00F41096"/>
    <w:rsid w:val="00F5287F"/>
    <w:rsid w:val="00F646BF"/>
    <w:rsid w:val="00FA6794"/>
    <w:rsid w:val="00FF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AF00"/>
  <w15:chartTrackingRefBased/>
  <w15:docId w15:val="{E8BECE9A-CA23-4E9D-9E2C-4E202943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7A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1917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2025-03-08T07:28:00Z</dcterms:created>
  <dcterms:modified xsi:type="dcterms:W3CDTF">2025-03-09T20:28:00Z</dcterms:modified>
</cp:coreProperties>
</file>