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0ECA3" w14:textId="77777777" w:rsidR="004A50D9" w:rsidRDefault="004A50D9" w:rsidP="004A50D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COKKE</w:t>
      </w:r>
      <w:r>
        <w:rPr>
          <w:rFonts w:cs="Times New Roman"/>
          <w:lang w:val="en-US"/>
        </w:rPr>
        <w:t xml:space="preserve">         </w:t>
      </w:r>
      <w:r w:rsidRPr="00867651">
        <w:rPr>
          <w:rFonts w:cs="Times New Roman"/>
          <w:lang w:val="en-US"/>
        </w:rPr>
        <w:t>(fl.1419)</w:t>
      </w:r>
    </w:p>
    <w:p w14:paraId="1DA2F9D7" w14:textId="77777777" w:rsidR="004A50D9" w:rsidRPr="00867651" w:rsidRDefault="004A50D9" w:rsidP="004A50D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105771AB" w14:textId="77777777" w:rsidR="004A50D9" w:rsidRPr="00867651" w:rsidRDefault="004A50D9" w:rsidP="004A50D9">
      <w:pPr>
        <w:pStyle w:val="NoSpacing"/>
        <w:rPr>
          <w:rFonts w:cs="Times New Roman"/>
          <w:lang w:val="en-US"/>
        </w:rPr>
      </w:pPr>
    </w:p>
    <w:p w14:paraId="05B06851" w14:textId="77777777" w:rsidR="004A50D9" w:rsidRPr="00867651" w:rsidRDefault="004A50D9" w:rsidP="004A50D9">
      <w:pPr>
        <w:pStyle w:val="NoSpacing"/>
        <w:rPr>
          <w:rFonts w:cs="Times New Roman"/>
          <w:lang w:val="en-US"/>
        </w:rPr>
      </w:pPr>
    </w:p>
    <w:p w14:paraId="5B9EB1EF" w14:textId="77777777" w:rsidR="004A50D9" w:rsidRPr="00867651" w:rsidRDefault="004A50D9" w:rsidP="004A50D9">
      <w:pPr>
        <w:pStyle w:val="NoSpacing"/>
        <w:rPr>
          <w:rFonts w:cs="Times New Roman"/>
        </w:rPr>
      </w:pPr>
      <w:r w:rsidRPr="00867651">
        <w:rPr>
          <w:rFonts w:cs="Times New Roman"/>
        </w:rPr>
        <w:t xml:space="preserve">  7 Mar.1419</w:t>
      </w:r>
      <w:r w:rsidRPr="00867651">
        <w:rPr>
          <w:rFonts w:cs="Times New Roman"/>
        </w:rPr>
        <w:tab/>
        <w:t>He appears in the muster roll of the company going to reinforce the Calais</w:t>
      </w:r>
    </w:p>
    <w:p w14:paraId="721CF4BD" w14:textId="77777777" w:rsidR="004A50D9" w:rsidRPr="00867651" w:rsidRDefault="004A50D9" w:rsidP="004A50D9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garrison under the command of Sir John Savage(q.v.).</w:t>
      </w:r>
    </w:p>
    <w:p w14:paraId="5BE5EB79" w14:textId="77777777" w:rsidR="004A50D9" w:rsidRDefault="004A50D9" w:rsidP="004A50D9">
      <w:pPr>
        <w:pStyle w:val="NoSpacing"/>
        <w:rPr>
          <w:rFonts w:cs="Times New Roman"/>
        </w:rPr>
      </w:pPr>
      <w:r w:rsidRPr="00867651">
        <w:rPr>
          <w:rFonts w:cs="Times New Roman"/>
        </w:rPr>
        <w:tab/>
      </w:r>
      <w:r w:rsidRPr="00867651">
        <w:rPr>
          <w:rFonts w:cs="Times New Roman"/>
        </w:rPr>
        <w:tab/>
        <w:t>(T.N.A. ref. E101/49/23, m</w:t>
      </w:r>
      <w:r>
        <w:rPr>
          <w:rFonts w:cs="Times New Roman"/>
        </w:rPr>
        <w:t>4d</w:t>
      </w:r>
      <w:r w:rsidRPr="00867651">
        <w:rPr>
          <w:rFonts w:cs="Times New Roman"/>
        </w:rPr>
        <w:t>)</w:t>
      </w:r>
    </w:p>
    <w:p w14:paraId="1E8761B1" w14:textId="77777777" w:rsidR="004A50D9" w:rsidRDefault="004A50D9" w:rsidP="004A50D9">
      <w:pPr>
        <w:pStyle w:val="NoSpacing"/>
        <w:rPr>
          <w:rFonts w:cs="Times New Roman"/>
        </w:rPr>
      </w:pPr>
    </w:p>
    <w:p w14:paraId="4ABB89E2" w14:textId="77777777" w:rsidR="004A50D9" w:rsidRDefault="004A50D9" w:rsidP="004A50D9">
      <w:pPr>
        <w:pStyle w:val="NoSpacing"/>
        <w:rPr>
          <w:rFonts w:cs="Times New Roman"/>
        </w:rPr>
      </w:pPr>
    </w:p>
    <w:p w14:paraId="17A580FD" w14:textId="77777777" w:rsidR="004A50D9" w:rsidRDefault="004A50D9" w:rsidP="004A50D9">
      <w:pPr>
        <w:pStyle w:val="NoSpacing"/>
        <w:rPr>
          <w:rFonts w:cs="Times New Roman"/>
        </w:rPr>
      </w:pPr>
      <w:r>
        <w:rPr>
          <w:rFonts w:cs="Times New Roman"/>
        </w:rPr>
        <w:t>11 May 2026</w:t>
      </w:r>
    </w:p>
    <w:p w14:paraId="325BBEAD" w14:textId="4352343D" w:rsidR="00617568" w:rsidRPr="004A50D9" w:rsidRDefault="00617568">
      <w:pPr>
        <w:rPr>
          <w:rFonts w:ascii="Times New Roman" w:hAnsi="Times New Roman" w:cs="Times New Roman"/>
          <w:lang w:val="en-US"/>
        </w:rPr>
      </w:pPr>
    </w:p>
    <w:sectPr w:rsidR="00617568" w:rsidRPr="004A50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EE889" w14:textId="77777777" w:rsidR="008F1092" w:rsidRDefault="008F1092" w:rsidP="00086E2C">
      <w:pPr>
        <w:spacing w:after="0" w:line="240" w:lineRule="auto"/>
      </w:pPr>
      <w:r>
        <w:separator/>
      </w:r>
    </w:p>
  </w:endnote>
  <w:endnote w:type="continuationSeparator" w:id="0">
    <w:p w14:paraId="1349458E" w14:textId="77777777" w:rsidR="008F1092" w:rsidRDefault="008F10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E0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CFC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002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2F77B" w14:textId="77777777" w:rsidR="008F1092" w:rsidRDefault="008F1092" w:rsidP="00086E2C">
      <w:pPr>
        <w:spacing w:after="0" w:line="240" w:lineRule="auto"/>
      </w:pPr>
      <w:r>
        <w:separator/>
      </w:r>
    </w:p>
  </w:footnote>
  <w:footnote w:type="continuationSeparator" w:id="0">
    <w:p w14:paraId="108D8449" w14:textId="77777777" w:rsidR="008F1092" w:rsidRDefault="008F10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D820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1BFA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80C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D9"/>
    <w:rsid w:val="00086E2C"/>
    <w:rsid w:val="000A2E7A"/>
    <w:rsid w:val="002244B7"/>
    <w:rsid w:val="00314D94"/>
    <w:rsid w:val="004A50D9"/>
    <w:rsid w:val="005435B9"/>
    <w:rsid w:val="00617568"/>
    <w:rsid w:val="00664ECB"/>
    <w:rsid w:val="006E68FA"/>
    <w:rsid w:val="008E56AD"/>
    <w:rsid w:val="008F109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F2898"/>
  <w15:chartTrackingRefBased/>
  <w15:docId w15:val="{130404A7-1E75-41FC-9695-FEA232D4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2026-05-10T22:50:00Z</dcterms:created>
  <dcterms:modified xsi:type="dcterms:W3CDTF">2026-05-10T22:51:00Z</dcterms:modified>
</cp:coreProperties>
</file>