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465" w:rsidRDefault="00264465" w:rsidP="00264465">
      <w:pPr>
        <w:pStyle w:val="NoSpacing"/>
      </w:pPr>
      <w:r>
        <w:rPr>
          <w:u w:val="single"/>
        </w:rPr>
        <w:t>Roger COKKE</w:t>
      </w:r>
      <w:r>
        <w:t xml:space="preserve">      </w:t>
      </w:r>
      <w:r>
        <w:t>(fl.1450)</w:t>
      </w:r>
    </w:p>
    <w:p w:rsidR="00264465" w:rsidRDefault="00264465" w:rsidP="00264465">
      <w:pPr>
        <w:pStyle w:val="NoSpacing"/>
      </w:pPr>
      <w:r>
        <w:t>of East Greenwich, Kent.</w:t>
      </w:r>
      <w:bookmarkStart w:id="0" w:name="_GoBack"/>
      <w:bookmarkEnd w:id="0"/>
    </w:p>
    <w:p w:rsidR="00264465" w:rsidRDefault="00264465" w:rsidP="00264465">
      <w:pPr>
        <w:pStyle w:val="NoSpacing"/>
      </w:pPr>
    </w:p>
    <w:p w:rsidR="00264465" w:rsidRDefault="00264465" w:rsidP="00264465">
      <w:pPr>
        <w:pStyle w:val="NoSpacing"/>
      </w:pPr>
    </w:p>
    <w:p w:rsidR="00264465" w:rsidRDefault="00264465" w:rsidP="0026446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(C.P.R.2446-52 p.356)</w:t>
      </w:r>
    </w:p>
    <w:p w:rsidR="00264465" w:rsidRDefault="00264465" w:rsidP="00264465">
      <w:pPr>
        <w:pStyle w:val="NoSpacing"/>
      </w:pPr>
    </w:p>
    <w:p w:rsidR="00264465" w:rsidRDefault="00264465" w:rsidP="00264465">
      <w:pPr>
        <w:pStyle w:val="NoSpacing"/>
      </w:pPr>
    </w:p>
    <w:p w:rsidR="00264465" w:rsidRDefault="00264465" w:rsidP="00264465">
      <w:pPr>
        <w:pStyle w:val="NoSpacing"/>
      </w:pPr>
      <w:r>
        <w:t>17 September 2016</w:t>
      </w:r>
    </w:p>
    <w:p w:rsidR="006B2F86" w:rsidRPr="00264465" w:rsidRDefault="00264465" w:rsidP="00E71FC3">
      <w:pPr>
        <w:pStyle w:val="NoSpacing"/>
      </w:pPr>
    </w:p>
    <w:sectPr w:rsidR="006B2F86" w:rsidRPr="002644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465" w:rsidRDefault="00264465" w:rsidP="00E71FC3">
      <w:pPr>
        <w:spacing w:after="0" w:line="240" w:lineRule="auto"/>
      </w:pPr>
      <w:r>
        <w:separator/>
      </w:r>
    </w:p>
  </w:endnote>
  <w:endnote w:type="continuationSeparator" w:id="0">
    <w:p w:rsidR="00264465" w:rsidRDefault="002644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465" w:rsidRDefault="00264465" w:rsidP="00E71FC3">
      <w:pPr>
        <w:spacing w:after="0" w:line="240" w:lineRule="auto"/>
      </w:pPr>
      <w:r>
        <w:separator/>
      </w:r>
    </w:p>
  </w:footnote>
  <w:footnote w:type="continuationSeparator" w:id="0">
    <w:p w:rsidR="00264465" w:rsidRDefault="002644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65"/>
    <w:rsid w:val="001A7C09"/>
    <w:rsid w:val="0026446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5F77"/>
  <w15:chartTrackingRefBased/>
  <w15:docId w15:val="{8F263CDC-FB77-451F-A3A8-53EED51C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2016-09-17T20:28:00Z</dcterms:created>
  <dcterms:modified xsi:type="dcterms:W3CDTF">2016-09-17T20:29:00Z</dcterms:modified>
</cp:coreProperties>
</file>