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162AC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COKKE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AF346B0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1EB9E7D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BDF00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6E8AE" w14:textId="77777777" w:rsidR="00DD6E39" w:rsidRDefault="00DD6E39" w:rsidP="00DD6E3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John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Skryvener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EE92159" w14:textId="77777777" w:rsidR="00DD6E39" w:rsidRDefault="00DD6E39" w:rsidP="00DD6E3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0B10768" w14:textId="77777777" w:rsidR="00DD6E39" w:rsidRDefault="00DD6E39" w:rsidP="00DD6E3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27603D6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E07AE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95702" w14:textId="77777777" w:rsidR="00DD6E39" w:rsidRDefault="00DD6E39" w:rsidP="00DD6E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2021</w:t>
      </w:r>
    </w:p>
    <w:p w14:paraId="3D7E70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0304E" w14:textId="77777777" w:rsidR="00DD6E39" w:rsidRDefault="00DD6E39" w:rsidP="009139A6">
      <w:r>
        <w:separator/>
      </w:r>
    </w:p>
  </w:endnote>
  <w:endnote w:type="continuationSeparator" w:id="0">
    <w:p w14:paraId="00CF6206" w14:textId="77777777" w:rsidR="00DD6E39" w:rsidRDefault="00DD6E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E2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8BE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09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6EC81" w14:textId="77777777" w:rsidR="00DD6E39" w:rsidRDefault="00DD6E39" w:rsidP="009139A6">
      <w:r>
        <w:separator/>
      </w:r>
    </w:p>
  </w:footnote>
  <w:footnote w:type="continuationSeparator" w:id="0">
    <w:p w14:paraId="527C4D94" w14:textId="77777777" w:rsidR="00DD6E39" w:rsidRDefault="00DD6E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46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D8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D2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3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6E3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A699A"/>
  <w15:chartTrackingRefBased/>
  <w15:docId w15:val="{F4FF08CD-2CD0-4CE5-8013-6DFFAB27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2022-01-26T19:00:00Z</dcterms:created>
  <dcterms:modified xsi:type="dcterms:W3CDTF">2022-01-26T19:01:00Z</dcterms:modified>
</cp:coreProperties>
</file>