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COKKE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d.1417)</w:t>
      </w:r>
    </w:p>
    <w:p w:rsid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Feb.1417</w:t>
      </w:r>
      <w:r>
        <w:rPr>
          <w:rFonts w:ascii="Times New Roman" w:hAnsi="Times New Roman" w:cs="Times New Roman"/>
          <w:sz w:val="24"/>
          <w:szCs w:val="24"/>
        </w:rPr>
        <w:tab/>
        <w:t>He hanged himself.</w:t>
      </w:r>
    </w:p>
    <w:p w:rsid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75E8" w:rsidRPr="00B175E8" w:rsidRDefault="00B175E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  <w:bookmarkStart w:id="0" w:name="_GoBack"/>
      <w:bookmarkEnd w:id="0"/>
    </w:p>
    <w:sectPr w:rsidR="00B175E8" w:rsidRPr="00B17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5E8" w:rsidRDefault="00B175E8" w:rsidP="00564E3C">
      <w:pPr>
        <w:spacing w:after="0" w:line="240" w:lineRule="auto"/>
      </w:pPr>
      <w:r>
        <w:separator/>
      </w:r>
    </w:p>
  </w:endnote>
  <w:endnote w:type="continuationSeparator" w:id="0">
    <w:p w:rsidR="00B175E8" w:rsidRDefault="00B175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175E8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5E8" w:rsidRDefault="00B175E8" w:rsidP="00564E3C">
      <w:pPr>
        <w:spacing w:after="0" w:line="240" w:lineRule="auto"/>
      </w:pPr>
      <w:r>
        <w:separator/>
      </w:r>
    </w:p>
  </w:footnote>
  <w:footnote w:type="continuationSeparator" w:id="0">
    <w:p w:rsidR="00B175E8" w:rsidRDefault="00B175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E8"/>
    <w:rsid w:val="00372DC6"/>
    <w:rsid w:val="00564E3C"/>
    <w:rsid w:val="0064591D"/>
    <w:rsid w:val="00B175E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BFF59"/>
  <w15:chartTrackingRefBased/>
  <w15:docId w15:val="{356F6F47-80F2-4AAA-9CCF-0746F803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175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2015-11-09T12:11:00Z</dcterms:created>
  <dcterms:modified xsi:type="dcterms:W3CDTF">2015-11-09T12:13:00Z</dcterms:modified>
</cp:coreProperties>
</file>