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B25" w:rsidRDefault="002D2B25" w:rsidP="002D2B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COKKE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fl.1450)</w:t>
      </w:r>
    </w:p>
    <w:p w:rsidR="002D2B25" w:rsidRDefault="002D2B25" w:rsidP="002D2B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Stockbury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 Yeoman.</w:t>
      </w:r>
    </w:p>
    <w:p w:rsidR="002D2B25" w:rsidRDefault="002D2B25" w:rsidP="002D2B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D2B25" w:rsidRDefault="002D2B25" w:rsidP="002D2B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D2B25" w:rsidRDefault="002D2B25" w:rsidP="002D2B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Munde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debt against him.</w:t>
      </w:r>
    </w:p>
    <w:p w:rsidR="002D2B25" w:rsidRDefault="002D2B25" w:rsidP="002D2B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2D2B25" w:rsidRDefault="002D2B25" w:rsidP="002D2B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D2B25" w:rsidRDefault="002D2B25" w:rsidP="002D2B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D2B25" w:rsidRDefault="002D2B25" w:rsidP="002D2B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January 2016</w:t>
      </w:r>
    </w:p>
    <w:p w:rsidR="006B2F86" w:rsidRPr="00E71FC3" w:rsidRDefault="002D2B2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2B25" w:rsidRDefault="002D2B25" w:rsidP="00E71FC3">
      <w:pPr>
        <w:spacing w:after="0" w:line="240" w:lineRule="auto"/>
      </w:pPr>
      <w:r>
        <w:separator/>
      </w:r>
    </w:p>
  </w:endnote>
  <w:endnote w:type="continuationSeparator" w:id="0">
    <w:p w:rsidR="002D2B25" w:rsidRDefault="002D2B2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2B25" w:rsidRDefault="002D2B25" w:rsidP="00E71FC3">
      <w:pPr>
        <w:spacing w:after="0" w:line="240" w:lineRule="auto"/>
      </w:pPr>
      <w:r>
        <w:separator/>
      </w:r>
    </w:p>
  </w:footnote>
  <w:footnote w:type="continuationSeparator" w:id="0">
    <w:p w:rsidR="002D2B25" w:rsidRDefault="002D2B2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B25"/>
    <w:rsid w:val="002D2B2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452A2F-51DC-4942-B8AA-6CF389421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2D2B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2016-03-28T20:05:00Z</dcterms:created>
  <dcterms:modified xsi:type="dcterms:W3CDTF">2016-03-28T20:06:00Z</dcterms:modified>
</cp:coreProperties>
</file>