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908" w:rsidRDefault="00E95908" w:rsidP="00E95908">
      <w:pPr>
        <w:pStyle w:val="NoSpacing"/>
      </w:pPr>
      <w:r>
        <w:rPr>
          <w:u w:val="single"/>
        </w:rPr>
        <w:t>John COKKE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E95908" w:rsidRDefault="00E95908" w:rsidP="00E95908">
      <w:pPr>
        <w:pStyle w:val="NoSpacing"/>
      </w:pPr>
      <w:r>
        <w:t>of Plumstead, Kent. Husbandman.</w:t>
      </w:r>
    </w:p>
    <w:p w:rsidR="00E95908" w:rsidRDefault="00E95908" w:rsidP="00E95908">
      <w:pPr>
        <w:pStyle w:val="NoSpacing"/>
      </w:pPr>
    </w:p>
    <w:p w:rsidR="00E95908" w:rsidRDefault="00E95908" w:rsidP="00E95908">
      <w:pPr>
        <w:pStyle w:val="NoSpacing"/>
      </w:pPr>
    </w:p>
    <w:p w:rsidR="00E95908" w:rsidRDefault="00E95908" w:rsidP="00E95908">
      <w:pPr>
        <w:pStyle w:val="NoSpacing"/>
      </w:pPr>
      <w:r>
        <w:tab/>
        <w:t>1483</w:t>
      </w:r>
      <w:r>
        <w:tab/>
        <w:t>John Brightwell(q.v.) brought a plaint of debt against him.</w:t>
      </w:r>
    </w:p>
    <w:p w:rsidR="00E95908" w:rsidRDefault="00E95908" w:rsidP="00E95908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E95908" w:rsidRDefault="00E95908" w:rsidP="00E95908">
      <w:pPr>
        <w:pStyle w:val="NoSpacing"/>
      </w:pPr>
    </w:p>
    <w:p w:rsidR="00E95908" w:rsidRDefault="00E95908" w:rsidP="00E95908">
      <w:pPr>
        <w:pStyle w:val="NoSpacing"/>
      </w:pPr>
    </w:p>
    <w:p w:rsidR="00E95908" w:rsidRDefault="00E95908" w:rsidP="00E95908">
      <w:pPr>
        <w:pStyle w:val="NoSpacing"/>
      </w:pPr>
      <w:r>
        <w:t>11 August 2017</w:t>
      </w:r>
    </w:p>
    <w:p w:rsidR="006B2F86" w:rsidRPr="00E71FC3" w:rsidRDefault="00E959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908" w:rsidRDefault="00E95908" w:rsidP="00E71FC3">
      <w:pPr>
        <w:spacing w:after="0" w:line="240" w:lineRule="auto"/>
      </w:pPr>
      <w:r>
        <w:separator/>
      </w:r>
    </w:p>
  </w:endnote>
  <w:endnote w:type="continuationSeparator" w:id="0">
    <w:p w:rsidR="00E95908" w:rsidRDefault="00E959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908" w:rsidRDefault="00E95908" w:rsidP="00E71FC3">
      <w:pPr>
        <w:spacing w:after="0" w:line="240" w:lineRule="auto"/>
      </w:pPr>
      <w:r>
        <w:separator/>
      </w:r>
    </w:p>
  </w:footnote>
  <w:footnote w:type="continuationSeparator" w:id="0">
    <w:p w:rsidR="00E95908" w:rsidRDefault="00E959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90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590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8675F5-75C6-4207-8B87-71B34B40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2017-08-17T21:04:00Z</dcterms:created>
  <dcterms:modified xsi:type="dcterms:W3CDTF">2017-08-17T21:05:00Z</dcterms:modified>
</cp:coreProperties>
</file>