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2AEA" w:rsidRDefault="003D2AEA" w:rsidP="003D2A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COKKE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D2AEA" w:rsidRDefault="003D2AEA" w:rsidP="003D2A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Hitcham</w:t>
      </w:r>
      <w:proofErr w:type="spellEnd"/>
      <w:r>
        <w:rPr>
          <w:rFonts w:ascii="Times New Roman" w:hAnsi="Times New Roman" w:cs="Times New Roman"/>
        </w:rPr>
        <w:t>, Suffolk. Husbandman.</w:t>
      </w:r>
    </w:p>
    <w:p w:rsidR="003D2AEA" w:rsidRDefault="003D2AEA" w:rsidP="003D2A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</w:p>
    <w:p w:rsidR="003D2AEA" w:rsidRDefault="003D2AEA" w:rsidP="003D2A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</w:p>
    <w:p w:rsidR="003D2AEA" w:rsidRDefault="003D2AEA" w:rsidP="003D2A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Comberton</w:t>
      </w:r>
      <w:proofErr w:type="spellEnd"/>
      <w:r>
        <w:rPr>
          <w:rFonts w:ascii="Times New Roman" w:hAnsi="Times New Roman" w:cs="Times New Roman"/>
        </w:rPr>
        <w:t xml:space="preserve">(q.v.) brought a plaint of debt against him and John </w:t>
      </w:r>
    </w:p>
    <w:p w:rsidR="003D2AEA" w:rsidRDefault="003D2AEA" w:rsidP="003D2A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Sadeler</w:t>
      </w:r>
      <w:proofErr w:type="spellEnd"/>
      <w:r>
        <w:rPr>
          <w:rFonts w:ascii="Times New Roman" w:hAnsi="Times New Roman" w:cs="Times New Roman"/>
        </w:rPr>
        <w:t xml:space="preserve"> of Hadleigh(q.v.).</w:t>
      </w:r>
    </w:p>
    <w:p w:rsidR="003D2AEA" w:rsidRDefault="003D2AEA" w:rsidP="003D2A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618F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D2AEA" w:rsidRDefault="003D2AEA" w:rsidP="003D2A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</w:p>
    <w:p w:rsidR="003D2AEA" w:rsidRDefault="003D2AEA" w:rsidP="003D2A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</w:p>
    <w:p w:rsidR="003D2AEA" w:rsidRDefault="003D2AEA" w:rsidP="003D2A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July 2017</w:t>
      </w:r>
    </w:p>
    <w:p w:rsidR="006B2F86" w:rsidRPr="00E71FC3" w:rsidRDefault="003D2AE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2AEA" w:rsidRDefault="003D2AEA" w:rsidP="00E71FC3">
      <w:r>
        <w:separator/>
      </w:r>
    </w:p>
  </w:endnote>
  <w:endnote w:type="continuationSeparator" w:id="0">
    <w:p w:rsidR="003D2AEA" w:rsidRDefault="003D2AE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2AEA" w:rsidRDefault="003D2AEA" w:rsidP="00E71FC3">
      <w:r>
        <w:separator/>
      </w:r>
    </w:p>
  </w:footnote>
  <w:footnote w:type="continuationSeparator" w:id="0">
    <w:p w:rsidR="003D2AEA" w:rsidRDefault="003D2AE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AEA"/>
    <w:rsid w:val="001A7C09"/>
    <w:rsid w:val="003D2AE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C9337A-6AF2-4670-AC23-008987A4F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2AE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D2A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2017-07-24T19:59:00Z</dcterms:created>
  <dcterms:modified xsi:type="dcterms:W3CDTF">2017-07-24T20:00:00Z</dcterms:modified>
</cp:coreProperties>
</file>