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DB0EF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COKKE</w:t>
      </w:r>
      <w:r>
        <w:rPr>
          <w:rFonts w:ascii="Times New Roman" w:hAnsi="Times New Roman" w:cs="Times New Roman"/>
        </w:rPr>
        <w:t xml:space="preserve">        (fl.1476)</w:t>
      </w:r>
    </w:p>
    <w:p w14:paraId="3DC96E28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Exeter.</w:t>
      </w:r>
    </w:p>
    <w:p w14:paraId="7393CA3F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</w:p>
    <w:p w14:paraId="07C2CB4D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</w:p>
    <w:p w14:paraId="56FDF88D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1476</w:t>
      </w:r>
      <w:r>
        <w:rPr>
          <w:rFonts w:ascii="Times New Roman" w:hAnsi="Times New Roman" w:cs="Times New Roman"/>
        </w:rPr>
        <w:tab/>
        <w:t>John Maundell(q.v.) brought a plaint of trespass against him.</w:t>
      </w:r>
    </w:p>
    <w:p w14:paraId="6835202C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7654D">
          <w:rPr>
            <w:rStyle w:val="Hyperlink"/>
            <w:rFonts w:ascii="Times New Roman" w:hAnsi="Times New Roman" w:cs="Times New Roman"/>
          </w:rPr>
          <w:t>https://waalt.uh.edu/index.php/KB27/858</w:t>
        </w:r>
      </w:hyperlink>
      <w:r>
        <w:rPr>
          <w:rFonts w:ascii="Times New Roman" w:hAnsi="Times New Roman" w:cs="Times New Roman"/>
        </w:rPr>
        <w:t xml:space="preserve"> )</w:t>
      </w:r>
    </w:p>
    <w:p w14:paraId="592027DA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</w:p>
    <w:p w14:paraId="41A5B74D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</w:p>
    <w:p w14:paraId="0D75EE66" w14:textId="77777777" w:rsidR="005321D1" w:rsidRPr="00E56DAD" w:rsidRDefault="005321D1" w:rsidP="005321D1">
      <w:pPr>
        <w:pStyle w:val="NoSpacing"/>
        <w:rPr>
          <w:rFonts w:ascii="Times New Roman" w:hAnsi="Times New Roman" w:cs="Times New Roman"/>
        </w:rPr>
      </w:pPr>
    </w:p>
    <w:p w14:paraId="00478857" w14:textId="77777777" w:rsidR="005321D1" w:rsidRDefault="005321D1" w:rsidP="005321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2026</w:t>
      </w:r>
    </w:p>
    <w:p w14:paraId="0AE02BA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FED6" w14:textId="77777777" w:rsidR="000C587C" w:rsidRDefault="000C587C" w:rsidP="00086E2C">
      <w:pPr>
        <w:spacing w:after="0" w:line="240" w:lineRule="auto"/>
      </w:pPr>
      <w:r>
        <w:separator/>
      </w:r>
    </w:p>
  </w:endnote>
  <w:endnote w:type="continuationSeparator" w:id="0">
    <w:p w14:paraId="595BEC98" w14:textId="77777777" w:rsidR="000C587C" w:rsidRDefault="000C587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7E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E6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BE2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5CC25" w14:textId="77777777" w:rsidR="000C587C" w:rsidRDefault="000C587C" w:rsidP="00086E2C">
      <w:pPr>
        <w:spacing w:after="0" w:line="240" w:lineRule="auto"/>
      </w:pPr>
      <w:r>
        <w:separator/>
      </w:r>
    </w:p>
  </w:footnote>
  <w:footnote w:type="continuationSeparator" w:id="0">
    <w:p w14:paraId="07CBD209" w14:textId="77777777" w:rsidR="000C587C" w:rsidRDefault="000C587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9BA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068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E05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D1"/>
    <w:rsid w:val="00086E2C"/>
    <w:rsid w:val="000A2E7A"/>
    <w:rsid w:val="000C587C"/>
    <w:rsid w:val="002244B7"/>
    <w:rsid w:val="00314D94"/>
    <w:rsid w:val="005321D1"/>
    <w:rsid w:val="00617568"/>
    <w:rsid w:val="006E68FA"/>
    <w:rsid w:val="00ED3A55"/>
    <w:rsid w:val="00F479D0"/>
    <w:rsid w:val="00FB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73E6"/>
  <w15:chartTrackingRefBased/>
  <w15:docId w15:val="{5A895D20-3AA0-43FC-A318-58895744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321D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21D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9</TotalTime>
  <Pages>1</Pages>
  <Words>21</Words>
  <Characters>139</Characters>
  <Application>Microsoft Office Word</Application>
  <DocSecurity>0</DocSecurity>
  <Lines>10</Lines>
  <Paragraphs>5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2026-02-28T18:54:00Z</dcterms:created>
  <dcterms:modified xsi:type="dcterms:W3CDTF">2026-02-28T19:03:00Z</dcterms:modified>
</cp:coreProperties>
</file>