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17ECD" w:rsidP="00E71FC3">
      <w:pPr>
        <w:pStyle w:val="NoSpacing"/>
      </w:pPr>
      <w:r>
        <w:rPr>
          <w:u w:val="single"/>
        </w:rPr>
        <w:t>John COKKE</w:t>
      </w:r>
      <w:r>
        <w:t xml:space="preserve">      (fl.1450)</w:t>
      </w:r>
    </w:p>
    <w:p w:rsidR="00217ECD" w:rsidRDefault="00217ECD" w:rsidP="00E71FC3">
      <w:pPr>
        <w:pStyle w:val="NoSpacing"/>
      </w:pPr>
      <w:r>
        <w:t>of Borstall in Plumstead, Kent. Yeoman.</w:t>
      </w:r>
    </w:p>
    <w:p w:rsidR="00217ECD" w:rsidRDefault="00217ECD" w:rsidP="00E71FC3">
      <w:pPr>
        <w:pStyle w:val="NoSpacing"/>
      </w:pPr>
    </w:p>
    <w:p w:rsidR="00217ECD" w:rsidRDefault="00217ECD" w:rsidP="00E71FC3">
      <w:pPr>
        <w:pStyle w:val="NoSpacing"/>
      </w:pPr>
    </w:p>
    <w:p w:rsidR="00217ECD" w:rsidRDefault="00217ECD" w:rsidP="00E71F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p.355)</w:t>
      </w:r>
    </w:p>
    <w:p w:rsidR="00217ECD" w:rsidRDefault="00217ECD" w:rsidP="00E71FC3">
      <w:pPr>
        <w:pStyle w:val="NoSpacing"/>
      </w:pPr>
    </w:p>
    <w:p w:rsidR="00217ECD" w:rsidRDefault="00217ECD" w:rsidP="00E71FC3">
      <w:pPr>
        <w:pStyle w:val="NoSpacing"/>
      </w:pPr>
    </w:p>
    <w:p w:rsidR="00217ECD" w:rsidRPr="00217ECD" w:rsidRDefault="00217ECD" w:rsidP="00E71FC3">
      <w:pPr>
        <w:pStyle w:val="NoSpacing"/>
      </w:pPr>
      <w:r>
        <w:t>16 September 2016</w:t>
      </w:r>
      <w:bookmarkStart w:id="0" w:name="_GoBack"/>
      <w:bookmarkEnd w:id="0"/>
    </w:p>
    <w:sectPr w:rsidR="00217ECD" w:rsidRPr="00217E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ECD" w:rsidRDefault="00217ECD" w:rsidP="00E71FC3">
      <w:pPr>
        <w:spacing w:after="0" w:line="240" w:lineRule="auto"/>
      </w:pPr>
      <w:r>
        <w:separator/>
      </w:r>
    </w:p>
  </w:endnote>
  <w:endnote w:type="continuationSeparator" w:id="0">
    <w:p w:rsidR="00217ECD" w:rsidRDefault="00217E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ECD" w:rsidRDefault="00217ECD" w:rsidP="00E71FC3">
      <w:pPr>
        <w:spacing w:after="0" w:line="240" w:lineRule="auto"/>
      </w:pPr>
      <w:r>
        <w:separator/>
      </w:r>
    </w:p>
  </w:footnote>
  <w:footnote w:type="continuationSeparator" w:id="0">
    <w:p w:rsidR="00217ECD" w:rsidRDefault="00217E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CD"/>
    <w:rsid w:val="001A7C09"/>
    <w:rsid w:val="00217EC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F3FF"/>
  <w15:chartTrackingRefBased/>
  <w15:docId w15:val="{640D7AF5-F9AA-407D-8839-C3AF3D63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2016-09-16T19:40:00Z</dcterms:created>
  <dcterms:modified xsi:type="dcterms:W3CDTF">2016-09-16T19:44:00Z</dcterms:modified>
</cp:coreProperties>
</file>