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F16" w:rsidRDefault="00F23F16" w:rsidP="00F23F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Elizabeth COKKE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23F16" w:rsidRDefault="00F23F16" w:rsidP="00F23F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Widow.</w:t>
      </w:r>
    </w:p>
    <w:p w:rsidR="00F23F16" w:rsidRDefault="00F23F16" w:rsidP="00F23F16">
      <w:pPr>
        <w:rPr>
          <w:rFonts w:ascii="Times New Roman" w:hAnsi="Times New Roman" w:cs="Times New Roman"/>
        </w:rPr>
      </w:pPr>
    </w:p>
    <w:p w:rsidR="00F23F16" w:rsidRDefault="00F23F16" w:rsidP="00F23F16">
      <w:pPr>
        <w:rPr>
          <w:rFonts w:ascii="Times New Roman" w:hAnsi="Times New Roman" w:cs="Times New Roman"/>
        </w:rPr>
      </w:pPr>
    </w:p>
    <w:p w:rsidR="00F23F16" w:rsidRDefault="00F23F16" w:rsidP="00F23F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She made a plaint of debt against Philip Cooke of London, gentleman(q.v.).</w:t>
      </w:r>
    </w:p>
    <w:p w:rsidR="00F23F16" w:rsidRDefault="00F23F16" w:rsidP="00F23F16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F23F16" w:rsidRDefault="00F23F16" w:rsidP="00F23F16">
      <w:pPr>
        <w:rPr>
          <w:rFonts w:ascii="Times New Roman" w:hAnsi="Times New Roman" w:cs="Times New Roman"/>
        </w:rPr>
      </w:pPr>
    </w:p>
    <w:p w:rsidR="00F23F16" w:rsidRDefault="00F23F16" w:rsidP="00F23F16">
      <w:pPr>
        <w:rPr>
          <w:rFonts w:ascii="Times New Roman" w:hAnsi="Times New Roman" w:cs="Times New Roman"/>
        </w:rPr>
      </w:pPr>
    </w:p>
    <w:p w:rsidR="00F23F16" w:rsidRDefault="00F23F16" w:rsidP="00F23F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July 2017</w:t>
      </w:r>
    </w:p>
    <w:p w:rsidR="006B2F86" w:rsidRPr="00E71FC3" w:rsidRDefault="00F23F1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3F16" w:rsidRDefault="00F23F16" w:rsidP="00E71FC3">
      <w:r>
        <w:separator/>
      </w:r>
    </w:p>
  </w:endnote>
  <w:endnote w:type="continuationSeparator" w:id="0">
    <w:p w:rsidR="00F23F16" w:rsidRDefault="00F23F1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3F16" w:rsidRDefault="00F23F16" w:rsidP="00E71FC3">
      <w:r>
        <w:separator/>
      </w:r>
    </w:p>
  </w:footnote>
  <w:footnote w:type="continuationSeparator" w:id="0">
    <w:p w:rsidR="00F23F16" w:rsidRDefault="00F23F1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F1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FDB668-CC9F-4168-A247-F863E07D4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3F1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2017-07-10T20:26:00Z</dcterms:created>
  <dcterms:modified xsi:type="dcterms:W3CDTF">2017-07-10T20:27:00Z</dcterms:modified>
</cp:coreProperties>
</file>