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92DF9" w14:textId="77777777" w:rsidR="00277817" w:rsidRPr="00690BA6" w:rsidRDefault="00277817" w:rsidP="002778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Matthew COKK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6757522" w14:textId="77777777" w:rsidR="00277817" w:rsidRDefault="00277817" w:rsidP="002778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31B84BA" w14:textId="77777777" w:rsidR="00277817" w:rsidRDefault="00277817" w:rsidP="002778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F9235" w14:textId="77777777" w:rsidR="00277817" w:rsidRDefault="00277817" w:rsidP="002778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8F5C3" w14:textId="77777777" w:rsidR="00277817" w:rsidRDefault="00277817" w:rsidP="002778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38D91315" w14:textId="77777777" w:rsidR="00277817" w:rsidRDefault="00277817" w:rsidP="0027781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ABDCCEA" w14:textId="77777777" w:rsidR="00277817" w:rsidRDefault="00277817" w:rsidP="0027781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E6B275D" w14:textId="77777777" w:rsidR="00277817" w:rsidRDefault="00277817" w:rsidP="002778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FD20C73" w14:textId="77777777" w:rsidR="00277817" w:rsidRDefault="00277817" w:rsidP="002778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83486AC" w14:textId="77777777" w:rsidR="00277817" w:rsidRDefault="00277817" w:rsidP="002778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April 2021</w:t>
      </w:r>
    </w:p>
    <w:p w14:paraId="7EDDEF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93B3" w14:textId="77777777" w:rsidR="00277817" w:rsidRDefault="00277817" w:rsidP="009139A6">
      <w:r>
        <w:separator/>
      </w:r>
    </w:p>
  </w:endnote>
  <w:endnote w:type="continuationSeparator" w:id="0">
    <w:p w14:paraId="0E9960DF" w14:textId="77777777" w:rsidR="00277817" w:rsidRDefault="002778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EB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B90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62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A54BA" w14:textId="77777777" w:rsidR="00277817" w:rsidRDefault="00277817" w:rsidP="009139A6">
      <w:r>
        <w:separator/>
      </w:r>
    </w:p>
  </w:footnote>
  <w:footnote w:type="continuationSeparator" w:id="0">
    <w:p w14:paraId="63B2F5ED" w14:textId="77777777" w:rsidR="00277817" w:rsidRDefault="002778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BFB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4E0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82E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17"/>
    <w:rsid w:val="000666E0"/>
    <w:rsid w:val="002510B7"/>
    <w:rsid w:val="0027781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B130"/>
  <w15:chartTrackingRefBased/>
  <w15:docId w15:val="{7029423C-E4D7-4730-94E0-4BD00369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2021-06-04T21:12:00Z</dcterms:created>
  <dcterms:modified xsi:type="dcterms:W3CDTF">2021-06-04T21:13:00Z</dcterms:modified>
</cp:coreProperties>
</file>