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8A20C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COKHER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D7D576F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03C8E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FE5C8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Dorset.  (C.P.R. 1476-85 p.488)</w:t>
      </w:r>
    </w:p>
    <w:p w14:paraId="63CF0D75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43F9C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9120B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6300D" w14:textId="77777777" w:rsidR="000C0AF1" w:rsidRDefault="000C0AF1" w:rsidP="000C0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14:paraId="6AEB247E" w14:textId="77777777" w:rsidR="006B2F86" w:rsidRPr="00E71FC3" w:rsidRDefault="000C0A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4C2E6" w14:textId="77777777" w:rsidR="000C0AF1" w:rsidRDefault="000C0AF1" w:rsidP="00E71FC3">
      <w:pPr>
        <w:spacing w:after="0" w:line="240" w:lineRule="auto"/>
      </w:pPr>
      <w:r>
        <w:separator/>
      </w:r>
    </w:p>
  </w:endnote>
  <w:endnote w:type="continuationSeparator" w:id="0">
    <w:p w14:paraId="4277CB29" w14:textId="77777777" w:rsidR="000C0AF1" w:rsidRDefault="000C0A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677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3E26B" w14:textId="77777777" w:rsidR="000C0AF1" w:rsidRDefault="000C0AF1" w:rsidP="00E71FC3">
      <w:pPr>
        <w:spacing w:after="0" w:line="240" w:lineRule="auto"/>
      </w:pPr>
      <w:r>
        <w:separator/>
      </w:r>
    </w:p>
  </w:footnote>
  <w:footnote w:type="continuationSeparator" w:id="0">
    <w:p w14:paraId="302C0A71" w14:textId="77777777" w:rsidR="000C0AF1" w:rsidRDefault="000C0A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F1"/>
    <w:rsid w:val="000C0A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BDD6"/>
  <w15:chartTrackingRefBased/>
  <w15:docId w15:val="{4E5CD696-91B3-44A4-8EEA-18CBC9E6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0AF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2018-04-05T19:46:00Z</dcterms:created>
  <dcterms:modified xsi:type="dcterms:W3CDTF">2018-04-05T19:46:00Z</dcterms:modified>
</cp:coreProperties>
</file>