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02D03" w14:textId="77777777" w:rsidR="00403E1C" w:rsidRDefault="00403E1C" w:rsidP="0040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COKFELD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399BA1A9" w14:textId="77777777" w:rsidR="00403E1C" w:rsidRDefault="00403E1C" w:rsidP="00403E1C">
      <w:pPr>
        <w:rPr>
          <w:rFonts w:ascii="Times New Roman" w:hAnsi="Times New Roman" w:cs="Times New Roman"/>
          <w:sz w:val="24"/>
          <w:szCs w:val="24"/>
        </w:rPr>
      </w:pPr>
    </w:p>
    <w:p w14:paraId="22959482" w14:textId="77777777" w:rsidR="00403E1C" w:rsidRDefault="00403E1C" w:rsidP="00403E1C">
      <w:pPr>
        <w:rPr>
          <w:rFonts w:ascii="Times New Roman" w:hAnsi="Times New Roman" w:cs="Times New Roman"/>
          <w:sz w:val="24"/>
          <w:szCs w:val="24"/>
        </w:rPr>
      </w:pPr>
    </w:p>
    <w:p w14:paraId="5F6EF6F9" w14:textId="77777777" w:rsidR="00403E1C" w:rsidRDefault="00403E1C" w:rsidP="0040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Nov.1427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Nottinghamshire and Derbyshire.</w:t>
      </w:r>
    </w:p>
    <w:p w14:paraId="3F058DB1" w14:textId="77777777" w:rsidR="00403E1C" w:rsidRDefault="00403E1C" w:rsidP="0040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p.196)</w:t>
      </w:r>
    </w:p>
    <w:p w14:paraId="531993F8" w14:textId="77777777" w:rsidR="00403E1C" w:rsidRDefault="00403E1C" w:rsidP="00403E1C">
      <w:pPr>
        <w:rPr>
          <w:rFonts w:ascii="Times New Roman" w:hAnsi="Times New Roman" w:cs="Times New Roman"/>
          <w:sz w:val="24"/>
          <w:szCs w:val="24"/>
        </w:rPr>
      </w:pPr>
    </w:p>
    <w:p w14:paraId="174E74AD" w14:textId="77777777" w:rsidR="00403E1C" w:rsidRDefault="00403E1C" w:rsidP="00403E1C">
      <w:pPr>
        <w:rPr>
          <w:rFonts w:ascii="Times New Roman" w:hAnsi="Times New Roman" w:cs="Times New Roman"/>
          <w:sz w:val="24"/>
          <w:szCs w:val="24"/>
        </w:rPr>
      </w:pPr>
    </w:p>
    <w:p w14:paraId="37DED3AF" w14:textId="77777777" w:rsidR="00403E1C" w:rsidRDefault="00403E1C" w:rsidP="0040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2022</w:t>
      </w:r>
    </w:p>
    <w:p w14:paraId="1E111F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ABC6D" w14:textId="77777777" w:rsidR="00403E1C" w:rsidRDefault="00403E1C" w:rsidP="009139A6">
      <w:r>
        <w:separator/>
      </w:r>
    </w:p>
  </w:endnote>
  <w:endnote w:type="continuationSeparator" w:id="0">
    <w:p w14:paraId="48CD8DA5" w14:textId="77777777" w:rsidR="00403E1C" w:rsidRDefault="00403E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436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E5F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69E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321B6" w14:textId="77777777" w:rsidR="00403E1C" w:rsidRDefault="00403E1C" w:rsidP="009139A6">
      <w:r>
        <w:separator/>
      </w:r>
    </w:p>
  </w:footnote>
  <w:footnote w:type="continuationSeparator" w:id="0">
    <w:p w14:paraId="2087585F" w14:textId="77777777" w:rsidR="00403E1C" w:rsidRDefault="00403E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0B9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97D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A43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E1C"/>
    <w:rsid w:val="000666E0"/>
    <w:rsid w:val="002510B7"/>
    <w:rsid w:val="00403E1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388EF"/>
  <w15:chartTrackingRefBased/>
  <w15:docId w15:val="{8BE0BCEF-31B4-4D24-9631-8AB7CCF0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E1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2022-02-04T20:35:00Z</dcterms:created>
  <dcterms:modified xsi:type="dcterms:W3CDTF">2022-02-04T20:36:00Z</dcterms:modified>
</cp:coreProperties>
</file>