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8914E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Walter COKFELD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1D2B37C7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E0789FD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456755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99F91A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3CF63063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4BAB2CEA" w14:textId="77777777" w:rsidR="002A2703" w:rsidRDefault="002A2703" w:rsidP="002A270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0E6FCE1" w14:textId="77777777" w:rsidR="002A2703" w:rsidRDefault="002A2703" w:rsidP="002A270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87FFE7C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529E1C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886CEA" w14:textId="77777777" w:rsidR="002A2703" w:rsidRDefault="002A2703" w:rsidP="002A270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November 2022</w:t>
      </w:r>
    </w:p>
    <w:p w14:paraId="4DC281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F617A" w14:textId="77777777" w:rsidR="002A2703" w:rsidRDefault="002A2703" w:rsidP="009139A6">
      <w:r>
        <w:separator/>
      </w:r>
    </w:p>
  </w:endnote>
  <w:endnote w:type="continuationSeparator" w:id="0">
    <w:p w14:paraId="65C546F2" w14:textId="77777777" w:rsidR="002A2703" w:rsidRDefault="002A27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22C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9F7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042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CC17" w14:textId="77777777" w:rsidR="002A2703" w:rsidRDefault="002A2703" w:rsidP="009139A6">
      <w:r>
        <w:separator/>
      </w:r>
    </w:p>
  </w:footnote>
  <w:footnote w:type="continuationSeparator" w:id="0">
    <w:p w14:paraId="3F67B86D" w14:textId="77777777" w:rsidR="002A2703" w:rsidRDefault="002A27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58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A74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9B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03"/>
    <w:rsid w:val="000666E0"/>
    <w:rsid w:val="002510B7"/>
    <w:rsid w:val="002A270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B7EC"/>
  <w15:chartTrackingRefBased/>
  <w15:docId w15:val="{553E3D10-3914-4BF3-AC47-0DA5D309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2022-11-30T20:37:00Z</dcterms:created>
  <dcterms:modified xsi:type="dcterms:W3CDTF">2022-11-30T20:38:00Z</dcterms:modified>
</cp:coreProperties>
</file>