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A1A19" w14:textId="77777777" w:rsidR="002D7777" w:rsidRDefault="002D7777" w:rsidP="002D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COKFELD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DE81962" w14:textId="77777777" w:rsidR="002D7777" w:rsidRDefault="002D7777" w:rsidP="002D7777">
      <w:pPr>
        <w:rPr>
          <w:rFonts w:ascii="Times New Roman" w:hAnsi="Times New Roman" w:cs="Times New Roman"/>
        </w:rPr>
      </w:pPr>
    </w:p>
    <w:p w14:paraId="5C229872" w14:textId="77777777" w:rsidR="002D7777" w:rsidRDefault="002D7777" w:rsidP="002D7777">
      <w:pPr>
        <w:rPr>
          <w:rFonts w:ascii="Times New Roman" w:hAnsi="Times New Roman" w:cs="Times New Roman"/>
        </w:rPr>
      </w:pPr>
    </w:p>
    <w:p w14:paraId="363F3112" w14:textId="77777777" w:rsidR="002D7777" w:rsidRDefault="002D7777" w:rsidP="002D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Sturgeon(q.v.), Thomas </w:t>
      </w:r>
      <w:proofErr w:type="spellStart"/>
      <w:r>
        <w:rPr>
          <w:rFonts w:ascii="Times New Roman" w:hAnsi="Times New Roman" w:cs="Times New Roman"/>
        </w:rPr>
        <w:t>Bassyngburn</w:t>
      </w:r>
      <w:proofErr w:type="spellEnd"/>
      <w:r>
        <w:rPr>
          <w:rFonts w:ascii="Times New Roman" w:hAnsi="Times New Roman" w:cs="Times New Roman"/>
        </w:rPr>
        <w:t>(q.v.), John Cutler(q.v.), William</w:t>
      </w:r>
    </w:p>
    <w:p w14:paraId="314A4958" w14:textId="77777777" w:rsidR="002D7777" w:rsidRDefault="002D7777" w:rsidP="002D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Crewell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Radyngton</w:t>
      </w:r>
      <w:proofErr w:type="spellEnd"/>
      <w:r>
        <w:rPr>
          <w:rFonts w:ascii="Times New Roman" w:hAnsi="Times New Roman" w:cs="Times New Roman"/>
        </w:rPr>
        <w:t>(q.v.) brought a plaint of debt against</w:t>
      </w:r>
    </w:p>
    <w:p w14:paraId="09EC8B97" w14:textId="77777777" w:rsidR="002D7777" w:rsidRDefault="002D7777" w:rsidP="002D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Margaret </w:t>
      </w:r>
      <w:proofErr w:type="spellStart"/>
      <w:r>
        <w:rPr>
          <w:rFonts w:ascii="Times New Roman" w:hAnsi="Times New Roman" w:cs="Times New Roman"/>
        </w:rPr>
        <w:t>Colte</w:t>
      </w:r>
      <w:proofErr w:type="spellEnd"/>
      <w:r>
        <w:rPr>
          <w:rFonts w:ascii="Times New Roman" w:hAnsi="Times New Roman" w:cs="Times New Roman"/>
        </w:rPr>
        <w:t>(q.v.), John Adams(q.v.), John Lawrence(q.v.), John</w:t>
      </w:r>
    </w:p>
    <w:p w14:paraId="52B3D26E" w14:textId="77777777" w:rsidR="002D7777" w:rsidRDefault="002D7777" w:rsidP="002D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Lokey(q.v.) and William Baker(q.v.).</w:t>
      </w:r>
    </w:p>
    <w:p w14:paraId="579CB71A" w14:textId="77777777" w:rsidR="002D7777" w:rsidRDefault="002D7777" w:rsidP="002D7777">
      <w:pPr>
        <w:rPr>
          <w:rFonts w:ascii="Times New Roman" w:eastAsia="HGPSoeiKakugothicUB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322944ED" w14:textId="77777777" w:rsidR="002D7777" w:rsidRDefault="002D7777" w:rsidP="002D7777">
      <w:pPr>
        <w:rPr>
          <w:rFonts w:ascii="Times New Roman" w:hAnsi="Times New Roman" w:cs="Times New Roman"/>
        </w:rPr>
      </w:pPr>
    </w:p>
    <w:p w14:paraId="744601D3" w14:textId="77777777" w:rsidR="002D7777" w:rsidRDefault="002D7777" w:rsidP="002D7777">
      <w:pPr>
        <w:rPr>
          <w:rFonts w:ascii="Times New Roman" w:hAnsi="Times New Roman" w:cs="Times New Roman"/>
        </w:rPr>
      </w:pPr>
    </w:p>
    <w:p w14:paraId="3CC0F1AA" w14:textId="77777777" w:rsidR="002D7777" w:rsidRDefault="002D7777" w:rsidP="002D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February 2019</w:t>
      </w:r>
    </w:p>
    <w:p w14:paraId="6CE9A47D" w14:textId="77777777" w:rsidR="006B2F86" w:rsidRPr="00E71FC3" w:rsidRDefault="002D77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F9EB9" w14:textId="77777777" w:rsidR="002D7777" w:rsidRDefault="002D7777" w:rsidP="00E71FC3">
      <w:r>
        <w:separator/>
      </w:r>
    </w:p>
  </w:endnote>
  <w:endnote w:type="continuationSeparator" w:id="0">
    <w:p w14:paraId="746F5D85" w14:textId="77777777" w:rsidR="002D7777" w:rsidRDefault="002D77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0C3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82EA5" w14:textId="77777777" w:rsidR="002D7777" w:rsidRDefault="002D7777" w:rsidP="00E71FC3">
      <w:r>
        <w:separator/>
      </w:r>
    </w:p>
  </w:footnote>
  <w:footnote w:type="continuationSeparator" w:id="0">
    <w:p w14:paraId="6611D81F" w14:textId="77777777" w:rsidR="002D7777" w:rsidRDefault="002D77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77"/>
    <w:rsid w:val="001A7C09"/>
    <w:rsid w:val="002D777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BE925"/>
  <w15:chartTrackingRefBased/>
  <w15:docId w15:val="{7FA2C8D9-FF6F-4496-A2D2-EDEC81D5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77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D77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2019-02-05T19:33:00Z</dcterms:created>
  <dcterms:modified xsi:type="dcterms:W3CDTF">2019-02-05T19:34:00Z</dcterms:modified>
</cp:coreProperties>
</file>