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A8106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6E4BA18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Asburn</w:t>
      </w:r>
      <w:proofErr w:type="spellEnd"/>
      <w:r>
        <w:rPr>
          <w:rFonts w:cs="Times New Roman"/>
          <w:szCs w:val="24"/>
        </w:rPr>
        <w:t>, Derbyshire. Esquire.</w:t>
      </w:r>
    </w:p>
    <w:p w14:paraId="0FC3E863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</w:p>
    <w:p w14:paraId="69B6E43F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</w:p>
    <w:p w14:paraId="285F2D43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Ralph Russell of Coventry, mercer(q.v.), brought a plaint of debt against him,</w:t>
      </w:r>
    </w:p>
    <w:p w14:paraId="66583E27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Lilihed</w:t>
      </w:r>
      <w:proofErr w:type="spellEnd"/>
      <w:r>
        <w:rPr>
          <w:rFonts w:cs="Times New Roman"/>
          <w:szCs w:val="24"/>
        </w:rPr>
        <w:t xml:space="preserve"> of Uttoxeter, Staffordshire(q.v.), and John </w:t>
      </w:r>
      <w:proofErr w:type="spellStart"/>
      <w:r>
        <w:rPr>
          <w:rFonts w:cs="Times New Roman"/>
          <w:szCs w:val="24"/>
        </w:rPr>
        <w:t>Hogesson</w:t>
      </w:r>
      <w:proofErr w:type="spellEnd"/>
      <w:r>
        <w:rPr>
          <w:rFonts w:cs="Times New Roman"/>
          <w:szCs w:val="24"/>
        </w:rPr>
        <w:t xml:space="preserve"> of</w:t>
      </w:r>
    </w:p>
    <w:p w14:paraId="62553DB3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Fole, Staffordshire(q.v.).    </w:t>
      </w:r>
    </w:p>
    <w:p w14:paraId="7B2CEC91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57C7023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</w:p>
    <w:p w14:paraId="11E6B321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</w:p>
    <w:p w14:paraId="5A72A63E" w14:textId="77777777" w:rsidR="00CB2117" w:rsidRDefault="00CB2117" w:rsidP="00CB211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January 2024</w:t>
      </w:r>
    </w:p>
    <w:p w14:paraId="5C5FDA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77543" w14:textId="77777777" w:rsidR="00CB2117" w:rsidRDefault="00CB2117" w:rsidP="009139A6">
      <w:r>
        <w:separator/>
      </w:r>
    </w:p>
  </w:endnote>
  <w:endnote w:type="continuationSeparator" w:id="0">
    <w:p w14:paraId="61AAD106" w14:textId="77777777" w:rsidR="00CB2117" w:rsidRDefault="00CB21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CB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D95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56D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88E57" w14:textId="77777777" w:rsidR="00CB2117" w:rsidRDefault="00CB2117" w:rsidP="009139A6">
      <w:r>
        <w:separator/>
      </w:r>
    </w:p>
  </w:footnote>
  <w:footnote w:type="continuationSeparator" w:id="0">
    <w:p w14:paraId="1837D2AA" w14:textId="77777777" w:rsidR="00CB2117" w:rsidRDefault="00CB21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A44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300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690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1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2117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9997"/>
  <w15:chartTrackingRefBased/>
  <w15:docId w15:val="{5035442A-D8C4-472B-8BCE-90186391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B21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2024-03-08T10:09:00Z</dcterms:created>
  <dcterms:modified xsi:type="dcterms:W3CDTF">2024-03-08T10:10:00Z</dcterms:modified>
</cp:coreProperties>
</file>